
<file path=[Content_Types].xml><?xml version="1.0" encoding="utf-8"?>
<Types xmlns="http://schemas.openxmlformats.org/package/2006/content-types">
  <Default Extension="05B73AD0" ContentType="image/pn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AF678" w14:textId="77777777" w:rsidR="003965E1" w:rsidRPr="00FB09B0" w:rsidRDefault="001B34E7" w:rsidP="003965E1">
      <w:pPr>
        <w:spacing w:after="120" w:line="240" w:lineRule="auto"/>
        <w:ind w:left="-284"/>
        <w:rPr>
          <w:b/>
          <w:noProof/>
          <w:color w:val="FFFFFF" w:themeColor="background1"/>
          <w:sz w:val="60"/>
          <w:szCs w:val="60"/>
          <w:lang w:eastAsia="en-IE"/>
        </w:rPr>
      </w:pPr>
      <w:r>
        <w:rPr>
          <w:b/>
          <w:noProof/>
          <w:color w:val="FFFFFF" w:themeColor="background1"/>
          <w:sz w:val="60"/>
          <w:szCs w:val="60"/>
          <w:lang w:eastAsia="en-IE"/>
        </w:rPr>
        <w:t xml:space="preserve">Cisco Duo </w:t>
      </w:r>
    </w:p>
    <w:p w14:paraId="44CE4EB5" w14:textId="77777777" w:rsidR="003965E1" w:rsidRPr="00FB09B0" w:rsidRDefault="00F50173" w:rsidP="003965E1">
      <w:pPr>
        <w:spacing w:after="0" w:line="240" w:lineRule="auto"/>
        <w:ind w:left="-284"/>
        <w:rPr>
          <w:rFonts w:ascii="Lato Light" w:hAnsi="Lato Light"/>
          <w:color w:val="FFFFFF" w:themeColor="background1"/>
          <w:sz w:val="56"/>
          <w:szCs w:val="56"/>
        </w:rPr>
      </w:pPr>
      <w:r>
        <w:rPr>
          <w:rFonts w:ascii="Lato Light" w:hAnsi="Lato Light"/>
          <w:color w:val="FFFFFF" w:themeColor="background1"/>
          <w:sz w:val="56"/>
          <w:szCs w:val="56"/>
        </w:rPr>
        <w:t>Multi Factor Authenticator</w:t>
      </w:r>
    </w:p>
    <w:p w14:paraId="2A14E183" w14:textId="77777777" w:rsidR="00D56982" w:rsidRDefault="00D56982">
      <w:pPr>
        <w:sectPr w:rsidR="00D56982" w:rsidSect="009E30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5670" w:right="1134" w:bottom="1134" w:left="1134" w:header="284" w:footer="284" w:gutter="0"/>
          <w:cols w:space="708"/>
          <w:titlePg/>
          <w:docGrid w:linePitch="360"/>
        </w:sectPr>
      </w:pPr>
    </w:p>
    <w:p w14:paraId="7E1C1CED" w14:textId="77777777" w:rsidR="00944C16" w:rsidRPr="00944C16" w:rsidRDefault="00944C16" w:rsidP="00A732DA">
      <w:pPr>
        <w:pStyle w:val="BodyCopy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E"/>
        </w:rPr>
        <w:id w:val="453370463"/>
        <w:docPartObj>
          <w:docPartGallery w:val="Table of Contents"/>
          <w:docPartUnique/>
        </w:docPartObj>
      </w:sdtPr>
      <w:sdtEndPr>
        <w:rPr>
          <w:rFonts w:ascii="Lato" w:hAnsi="Lato"/>
          <w:bCs/>
          <w:noProof/>
          <w:color w:val="0083A0" w:themeColor="accent1"/>
          <w:sz w:val="28"/>
        </w:rPr>
      </w:sdtEndPr>
      <w:sdtContent>
        <w:bookmarkStart w:id="0" w:name="Contents" w:displacedByCustomXml="prev"/>
        <w:p w14:paraId="178EB519" w14:textId="77777777" w:rsidR="004847C3" w:rsidRPr="00301DDF" w:rsidRDefault="004847C3" w:rsidP="007C08EB">
          <w:pPr>
            <w:pStyle w:val="TOCHeading"/>
          </w:pPr>
          <w:r w:rsidRPr="00301DDF">
            <w:t>Contents</w:t>
          </w:r>
        </w:p>
        <w:bookmarkEnd w:id="0"/>
        <w:p w14:paraId="47019C37" w14:textId="370E9288" w:rsidR="00835D38" w:rsidRDefault="004847C3">
          <w:pPr>
            <w:pStyle w:val="TOC1"/>
            <w:tabs>
              <w:tab w:val="right" w:leader="dot" w:pos="9771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2"/>
              <w:sz w:val="24"/>
              <w:szCs w:val="24"/>
              <w:lang w:eastAsia="en-IE"/>
              <w14:ligatures w14:val="standardContextual"/>
            </w:rPr>
          </w:pPr>
          <w:r>
            <w:rPr>
              <w:bCs/>
              <w:noProof/>
            </w:rPr>
            <w:fldChar w:fldCharType="begin"/>
          </w:r>
          <w:r>
            <w:rPr>
              <w:bCs/>
              <w:noProof/>
            </w:rPr>
            <w:instrText xml:space="preserve"> TOC \o "1-3" \h \z \u </w:instrText>
          </w:r>
          <w:r>
            <w:rPr>
              <w:bCs/>
              <w:noProof/>
            </w:rPr>
            <w:fldChar w:fldCharType="separate"/>
          </w:r>
          <w:hyperlink w:anchor="_Toc225322497" w:history="1">
            <w:r w:rsidR="00835D38" w:rsidRPr="00833CD8">
              <w:rPr>
                <w:rStyle w:val="Hyperlink"/>
                <w:noProof/>
              </w:rPr>
              <w:t>Introduction</w:t>
            </w:r>
            <w:r w:rsidR="00835D38">
              <w:rPr>
                <w:noProof/>
                <w:webHidden/>
              </w:rPr>
              <w:tab/>
            </w:r>
            <w:r w:rsidR="00835D38">
              <w:rPr>
                <w:noProof/>
                <w:webHidden/>
              </w:rPr>
              <w:fldChar w:fldCharType="begin"/>
            </w:r>
            <w:r w:rsidR="00835D38">
              <w:rPr>
                <w:noProof/>
                <w:webHidden/>
              </w:rPr>
              <w:instrText xml:space="preserve"> PAGEREF _Toc225322497 \h </w:instrText>
            </w:r>
            <w:r w:rsidR="00835D38">
              <w:rPr>
                <w:noProof/>
                <w:webHidden/>
              </w:rPr>
            </w:r>
            <w:r w:rsidR="00835D38">
              <w:rPr>
                <w:noProof/>
                <w:webHidden/>
              </w:rPr>
              <w:fldChar w:fldCharType="separate"/>
            </w:r>
            <w:r w:rsidR="00835D38">
              <w:rPr>
                <w:noProof/>
                <w:webHidden/>
              </w:rPr>
              <w:t>3</w:t>
            </w:r>
            <w:r w:rsidR="00835D38">
              <w:rPr>
                <w:noProof/>
                <w:webHidden/>
              </w:rPr>
              <w:fldChar w:fldCharType="end"/>
            </w:r>
          </w:hyperlink>
        </w:p>
        <w:p w14:paraId="23D2BA7E" w14:textId="4F50719E" w:rsidR="00835D38" w:rsidRDefault="00835D38">
          <w:pPr>
            <w:pStyle w:val="TOC1"/>
            <w:tabs>
              <w:tab w:val="right" w:leader="dot" w:pos="9771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2"/>
              <w:sz w:val="24"/>
              <w:szCs w:val="24"/>
              <w:lang w:eastAsia="en-IE"/>
              <w14:ligatures w14:val="standardContextual"/>
            </w:rPr>
          </w:pPr>
          <w:hyperlink w:anchor="_Toc225322498" w:history="1">
            <w:r w:rsidRPr="00833CD8">
              <w:rPr>
                <w:rStyle w:val="Hyperlink"/>
                <w:noProof/>
              </w:rPr>
              <w:t>Enrolment – Duo Mobile 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_Toc225322498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94119" w14:textId="5E2580DF" w:rsidR="00835D38" w:rsidRDefault="00835D38">
          <w:pPr>
            <w:pStyle w:val="TOC1"/>
            <w:tabs>
              <w:tab w:val="right" w:leader="dot" w:pos="9771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2"/>
              <w:sz w:val="24"/>
              <w:szCs w:val="24"/>
              <w:lang w:eastAsia="en-IE"/>
              <w14:ligatures w14:val="standardContextual"/>
            </w:rPr>
          </w:pPr>
          <w:hyperlink w:anchor="_Toc225322499" w:history="1">
            <w:r w:rsidRPr="00833CD8">
              <w:rPr>
                <w:rStyle w:val="Hyperlink"/>
                <w:noProof/>
              </w:rPr>
              <w:t>Enrolment – Phone call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_Toc225322499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3474E" w14:textId="757E3FEC" w:rsidR="00835D38" w:rsidRDefault="00835D38">
          <w:pPr>
            <w:pStyle w:val="TOC1"/>
            <w:tabs>
              <w:tab w:val="right" w:leader="dot" w:pos="9771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2"/>
              <w:sz w:val="24"/>
              <w:szCs w:val="24"/>
              <w:lang w:eastAsia="en-IE"/>
              <w14:ligatures w14:val="standardContextual"/>
            </w:rPr>
          </w:pPr>
          <w:hyperlink w:anchor="_Toc225322500" w:history="1">
            <w:r w:rsidRPr="00833CD8">
              <w:rPr>
                <w:rStyle w:val="Hyperlink"/>
                <w:noProof/>
              </w:rPr>
              <w:t>Manage your second factor device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_Toc225322500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35267" w14:textId="1EB76E6C" w:rsidR="00835D38" w:rsidRDefault="00835D38">
          <w:pPr>
            <w:pStyle w:val="TOC2"/>
            <w:tabs>
              <w:tab w:val="left" w:pos="720"/>
              <w:tab w:val="right" w:leader="dot" w:pos="9771"/>
            </w:tabs>
            <w:rPr>
              <w:rFonts w:eastAsiaTheme="minorEastAsia"/>
              <w:b w:val="0"/>
              <w:noProof/>
              <w:kern w:val="2"/>
              <w:szCs w:val="24"/>
              <w:lang w:eastAsia="en-IE"/>
              <w14:ligatures w14:val="standardContextual"/>
            </w:rPr>
          </w:pPr>
          <w:hyperlink w:anchor="_Toc225322501" w:history="1">
            <w:r w:rsidRPr="00833CD8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en-IE"/>
                <w14:ligatures w14:val="standardContextual"/>
              </w:rPr>
              <w:tab/>
            </w:r>
            <w:r w:rsidRPr="00833CD8">
              <w:rPr>
                <w:rStyle w:val="Hyperlink"/>
                <w:noProof/>
              </w:rPr>
              <w:t>Add a device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_Toc225322501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D15CE" w14:textId="5DEB8791" w:rsidR="00835D38" w:rsidRDefault="00835D38">
          <w:pPr>
            <w:pStyle w:val="TOC2"/>
            <w:tabs>
              <w:tab w:val="left" w:pos="720"/>
              <w:tab w:val="right" w:leader="dot" w:pos="9771"/>
            </w:tabs>
            <w:rPr>
              <w:rFonts w:eastAsiaTheme="minorEastAsia"/>
              <w:b w:val="0"/>
              <w:noProof/>
              <w:kern w:val="2"/>
              <w:szCs w:val="24"/>
              <w:lang w:eastAsia="en-IE"/>
              <w14:ligatures w14:val="standardContextual"/>
            </w:rPr>
          </w:pPr>
          <w:hyperlink w:anchor="_Toc225322502" w:history="1">
            <w:r w:rsidRPr="00833CD8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en-IE"/>
                <w14:ligatures w14:val="standardContextual"/>
              </w:rPr>
              <w:tab/>
            </w:r>
            <w:r w:rsidRPr="00833CD8">
              <w:rPr>
                <w:rStyle w:val="Hyperlink"/>
                <w:noProof/>
              </w:rPr>
              <w:t>Change your device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_Toc225322502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A5841" w14:textId="7598F615" w:rsidR="00835D38" w:rsidRDefault="00835D38">
          <w:pPr>
            <w:pStyle w:val="TOC1"/>
            <w:tabs>
              <w:tab w:val="right" w:leader="dot" w:pos="9771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2"/>
              <w:sz w:val="24"/>
              <w:szCs w:val="24"/>
              <w:lang w:eastAsia="en-IE"/>
              <w14:ligatures w14:val="standardContextual"/>
            </w:rPr>
          </w:pPr>
          <w:hyperlink w:anchor="_Toc225322503" w:history="1">
            <w:r w:rsidRPr="00833CD8">
              <w:rPr>
                <w:rStyle w:val="Hyperlink"/>
                <w:noProof/>
              </w:rPr>
              <w:t>Test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_Toc225322503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875FA" w14:textId="221CD5AE" w:rsidR="00835D38" w:rsidRDefault="00835D38">
          <w:pPr>
            <w:pStyle w:val="TOC1"/>
            <w:tabs>
              <w:tab w:val="right" w:leader="dot" w:pos="9771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2"/>
              <w:sz w:val="24"/>
              <w:szCs w:val="24"/>
              <w:lang w:eastAsia="en-IE"/>
              <w14:ligatures w14:val="standardContextual"/>
            </w:rPr>
          </w:pPr>
          <w:hyperlink w:anchor="_Toc225322504" w:history="1">
            <w:r w:rsidRPr="00833CD8">
              <w:rPr>
                <w:rStyle w:val="Hyperlink"/>
                <w:noProof/>
              </w:rPr>
              <w:t>Troubleshooting.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_Toc225322504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2D2C8" w14:textId="3928DE38" w:rsidR="00835D38" w:rsidRDefault="00835D38">
          <w:pPr>
            <w:pStyle w:val="TOC1"/>
            <w:tabs>
              <w:tab w:val="right" w:leader="dot" w:pos="9771"/>
            </w:tabs>
            <w:rPr>
              <w:rFonts w:asciiTheme="minorHAnsi" w:eastAsiaTheme="minorEastAsia" w:hAnsiTheme="minorHAnsi"/>
              <w:b w:val="0"/>
              <w:noProof/>
              <w:color w:val="auto"/>
              <w:kern w:val="2"/>
              <w:sz w:val="24"/>
              <w:szCs w:val="24"/>
              <w:lang w:eastAsia="en-IE"/>
              <w14:ligatures w14:val="standardContextual"/>
            </w:rPr>
          </w:pPr>
          <w:hyperlink w:anchor="_Toc225322505" w:history="1">
            <w:r w:rsidRPr="00833CD8">
              <w:rPr>
                <w:rStyle w:val="Hyperlink"/>
                <w:noProof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_Toc225322505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3FA47" w14:textId="592D3020" w:rsidR="004847C3" w:rsidRDefault="004847C3" w:rsidP="008B7D82">
          <w:pPr>
            <w:pStyle w:val="TOC1"/>
          </w:pPr>
          <w:r>
            <w:rPr>
              <w:bCs/>
              <w:noProof/>
            </w:rPr>
            <w:fldChar w:fldCharType="end"/>
          </w:r>
        </w:p>
      </w:sdtContent>
    </w:sdt>
    <w:p w14:paraId="27855EB2" w14:textId="77777777" w:rsidR="00F026D7" w:rsidRDefault="00F026D7" w:rsidP="00301DDF">
      <w:pPr>
        <w:pStyle w:val="BodyCopy"/>
      </w:pPr>
    </w:p>
    <w:p w14:paraId="428E9187" w14:textId="77777777" w:rsidR="003B43BA" w:rsidRDefault="003B43BA" w:rsidP="00301DDF">
      <w:pPr>
        <w:pStyle w:val="BodyCopy"/>
      </w:pPr>
    </w:p>
    <w:p w14:paraId="7271D117" w14:textId="77777777" w:rsidR="003B43BA" w:rsidRDefault="003B43BA" w:rsidP="00301DDF">
      <w:pPr>
        <w:pStyle w:val="BodyCopy"/>
      </w:pPr>
    </w:p>
    <w:p w14:paraId="136F5286" w14:textId="77777777" w:rsidR="003B43BA" w:rsidRDefault="003B43BA" w:rsidP="00301DDF">
      <w:pPr>
        <w:pStyle w:val="BodyCopy"/>
      </w:pPr>
    </w:p>
    <w:p w14:paraId="30BD9933" w14:textId="77777777" w:rsidR="003B43BA" w:rsidRDefault="003B43BA" w:rsidP="00301DDF">
      <w:pPr>
        <w:pStyle w:val="BodyCopy"/>
      </w:pPr>
    </w:p>
    <w:p w14:paraId="74AB0E0B" w14:textId="77777777" w:rsidR="003B43BA" w:rsidRDefault="003B43BA" w:rsidP="00301DDF">
      <w:pPr>
        <w:pStyle w:val="BodyCopy"/>
      </w:pPr>
    </w:p>
    <w:p w14:paraId="6146B800" w14:textId="77777777" w:rsidR="003B43BA" w:rsidRDefault="003B43BA" w:rsidP="00301DDF">
      <w:pPr>
        <w:pStyle w:val="BodyCopy"/>
      </w:pPr>
    </w:p>
    <w:p w14:paraId="710DC984" w14:textId="77777777" w:rsidR="003B43BA" w:rsidRDefault="003B43BA" w:rsidP="00301DDF">
      <w:pPr>
        <w:pStyle w:val="BodyCopy"/>
      </w:pPr>
    </w:p>
    <w:p w14:paraId="38F8ADE9" w14:textId="77777777" w:rsidR="003B43BA" w:rsidRDefault="003B43BA" w:rsidP="00301DDF">
      <w:pPr>
        <w:pStyle w:val="BodyCopy"/>
      </w:pPr>
    </w:p>
    <w:p w14:paraId="37349F48" w14:textId="77777777" w:rsidR="003B43BA" w:rsidRDefault="003B43BA" w:rsidP="00301DDF">
      <w:pPr>
        <w:pStyle w:val="BodyCopy"/>
      </w:pPr>
    </w:p>
    <w:p w14:paraId="78CF6C9D" w14:textId="77777777" w:rsidR="003B43BA" w:rsidRDefault="003B43BA" w:rsidP="00301DDF">
      <w:pPr>
        <w:pStyle w:val="BodyCopy"/>
      </w:pPr>
    </w:p>
    <w:p w14:paraId="4886AC9C" w14:textId="77777777" w:rsidR="003B43BA" w:rsidRDefault="003B43BA" w:rsidP="00301DDF">
      <w:pPr>
        <w:pStyle w:val="BodyCopy"/>
      </w:pPr>
    </w:p>
    <w:p w14:paraId="7198B3F6" w14:textId="77777777" w:rsidR="003B43BA" w:rsidRDefault="003B43BA" w:rsidP="00301DDF">
      <w:pPr>
        <w:pStyle w:val="BodyCopy"/>
      </w:pPr>
    </w:p>
    <w:p w14:paraId="0A3CD5AA" w14:textId="77777777" w:rsidR="003B43BA" w:rsidRDefault="003B43BA" w:rsidP="00301DDF">
      <w:pPr>
        <w:pStyle w:val="BodyCopy"/>
      </w:pPr>
    </w:p>
    <w:p w14:paraId="5ADD8072" w14:textId="77777777" w:rsidR="003B43BA" w:rsidRDefault="003B43BA" w:rsidP="00301DDF">
      <w:pPr>
        <w:pStyle w:val="BodyCopy"/>
      </w:pPr>
    </w:p>
    <w:p w14:paraId="7E957D43" w14:textId="77777777" w:rsidR="003B43BA" w:rsidRDefault="003B43BA" w:rsidP="00301DDF">
      <w:pPr>
        <w:pStyle w:val="BodyCopy"/>
      </w:pPr>
    </w:p>
    <w:p w14:paraId="47F36A1A" w14:textId="77777777" w:rsidR="003B43BA" w:rsidRDefault="003B43BA" w:rsidP="00301DDF">
      <w:pPr>
        <w:pStyle w:val="BodyCopy"/>
      </w:pPr>
    </w:p>
    <w:p w14:paraId="603A3D89" w14:textId="77777777" w:rsidR="00F026D7" w:rsidRPr="003200A2" w:rsidRDefault="001B34E7" w:rsidP="003200A2">
      <w:pPr>
        <w:pStyle w:val="CBHeading1"/>
      </w:pPr>
      <w:bookmarkStart w:id="1" w:name="_Toc225322497"/>
      <w:r w:rsidRPr="003200A2">
        <w:t>Introduction</w:t>
      </w:r>
      <w:bookmarkEnd w:id="1"/>
    </w:p>
    <w:p w14:paraId="3557A5A9" w14:textId="77777777" w:rsidR="003D75F2" w:rsidRPr="003D75F2" w:rsidRDefault="003D75F2" w:rsidP="003D75F2">
      <w:pPr>
        <w:pStyle w:val="BodyCopy"/>
      </w:pPr>
    </w:p>
    <w:p w14:paraId="7E7B05A7" w14:textId="77777777" w:rsidR="001B34E7" w:rsidRDefault="001B34E7" w:rsidP="001B34E7">
      <w:pPr>
        <w:pStyle w:val="BodyCopy"/>
        <w:tabs>
          <w:tab w:val="left" w:pos="5567"/>
        </w:tabs>
        <w:rPr>
          <w:b/>
          <w:color w:val="09506C" w:themeColor="background2"/>
          <w:sz w:val="32"/>
          <w:szCs w:val="32"/>
        </w:rPr>
      </w:pPr>
      <w:r w:rsidRPr="00C671CF">
        <w:rPr>
          <w:color w:val="09506C" w:themeColor="background2"/>
          <w:sz w:val="32"/>
          <w:szCs w:val="32"/>
        </w:rPr>
        <w:t xml:space="preserve">All Central Bank Portal users must enrol for Cisco Duo </w:t>
      </w:r>
      <w:proofErr w:type="gramStart"/>
      <w:r w:rsidRPr="00C671CF">
        <w:rPr>
          <w:color w:val="09506C" w:themeColor="background2"/>
          <w:sz w:val="32"/>
          <w:szCs w:val="32"/>
        </w:rPr>
        <w:t>in order to</w:t>
      </w:r>
      <w:proofErr w:type="gramEnd"/>
      <w:r w:rsidRPr="00C671CF">
        <w:rPr>
          <w:color w:val="09506C" w:themeColor="background2"/>
          <w:sz w:val="32"/>
          <w:szCs w:val="32"/>
        </w:rPr>
        <w:t xml:space="preserve"> access the Portal.  Users </w:t>
      </w:r>
      <w:r w:rsidR="00382F63">
        <w:rPr>
          <w:color w:val="09506C" w:themeColor="background2"/>
          <w:sz w:val="32"/>
          <w:szCs w:val="32"/>
        </w:rPr>
        <w:t>that are unable</w:t>
      </w:r>
      <w:r w:rsidR="00F5792F">
        <w:rPr>
          <w:color w:val="09506C" w:themeColor="background2"/>
          <w:sz w:val="32"/>
          <w:szCs w:val="32"/>
        </w:rPr>
        <w:t xml:space="preserve"> to login to the P</w:t>
      </w:r>
      <w:r w:rsidR="00382F63">
        <w:rPr>
          <w:color w:val="09506C" w:themeColor="background2"/>
          <w:sz w:val="32"/>
          <w:szCs w:val="32"/>
        </w:rPr>
        <w:t>ortal will get a ‘Not enrolled in Duo’ message</w:t>
      </w:r>
      <w:r w:rsidR="00F5792F">
        <w:rPr>
          <w:color w:val="09506C" w:themeColor="background2"/>
          <w:sz w:val="32"/>
          <w:szCs w:val="32"/>
        </w:rPr>
        <w:t xml:space="preserve"> </w:t>
      </w:r>
      <w:r w:rsidR="00382F63">
        <w:rPr>
          <w:color w:val="09506C" w:themeColor="background2"/>
          <w:sz w:val="32"/>
          <w:szCs w:val="32"/>
        </w:rPr>
        <w:t>and will need to email &lt;onlinereturns@centralbank.ie&gt;</w:t>
      </w:r>
      <w:r w:rsidR="00CD20EC">
        <w:rPr>
          <w:color w:val="09506C" w:themeColor="background2"/>
          <w:sz w:val="32"/>
          <w:szCs w:val="32"/>
        </w:rPr>
        <w:t>.</w:t>
      </w:r>
      <w:r w:rsidR="00382F63">
        <w:rPr>
          <w:color w:val="09506C" w:themeColor="background2"/>
          <w:sz w:val="32"/>
          <w:szCs w:val="32"/>
        </w:rPr>
        <w:t xml:space="preserve"> </w:t>
      </w:r>
      <w:r w:rsidR="00CD20EC">
        <w:rPr>
          <w:color w:val="09506C" w:themeColor="background2"/>
          <w:sz w:val="32"/>
          <w:szCs w:val="32"/>
        </w:rPr>
        <w:t xml:space="preserve">You will then receive </w:t>
      </w:r>
      <w:r w:rsidRPr="00C671CF">
        <w:rPr>
          <w:color w:val="09506C" w:themeColor="background2"/>
          <w:sz w:val="32"/>
          <w:szCs w:val="32"/>
        </w:rPr>
        <w:t xml:space="preserve">an email from </w:t>
      </w:r>
      <w:r w:rsidRPr="00A1585B">
        <w:rPr>
          <w:b/>
          <w:color w:val="09506C" w:themeColor="background2"/>
          <w:sz w:val="32"/>
          <w:szCs w:val="32"/>
        </w:rPr>
        <w:t>&lt;</w:t>
      </w:r>
      <w:hyperlink r:id="rId20" w:history="1">
        <w:r w:rsidRPr="00A1585B">
          <w:rPr>
            <w:rStyle w:val="Hyperlink"/>
            <w:b/>
            <w:color w:val="09506C" w:themeColor="background2"/>
            <w:sz w:val="32"/>
            <w:szCs w:val="32"/>
          </w:rPr>
          <w:t>no-reply@duosecurity.com</w:t>
        </w:r>
      </w:hyperlink>
      <w:r w:rsidRPr="00A1585B">
        <w:rPr>
          <w:b/>
          <w:color w:val="09506C" w:themeColor="background2"/>
          <w:sz w:val="32"/>
          <w:szCs w:val="32"/>
        </w:rPr>
        <w:t>&gt;</w:t>
      </w:r>
      <w:r w:rsidRPr="00C671CF">
        <w:rPr>
          <w:color w:val="09506C" w:themeColor="background2"/>
          <w:sz w:val="32"/>
          <w:szCs w:val="32"/>
        </w:rPr>
        <w:t xml:space="preserve"> that will contain a link for enrolment. This link will be valid for </w:t>
      </w:r>
      <w:r w:rsidRPr="00A1585B">
        <w:rPr>
          <w:b/>
          <w:color w:val="09506C" w:themeColor="background2"/>
          <w:sz w:val="32"/>
          <w:szCs w:val="32"/>
        </w:rPr>
        <w:t>30 days.</w:t>
      </w:r>
      <w:r w:rsidR="000F51D3">
        <w:rPr>
          <w:color w:val="09506C" w:themeColor="background2"/>
          <w:sz w:val="32"/>
          <w:szCs w:val="32"/>
        </w:rPr>
        <w:t xml:space="preserve"> </w:t>
      </w:r>
    </w:p>
    <w:p w14:paraId="5094DFE3" w14:textId="77777777" w:rsidR="00C7592A" w:rsidRPr="00C671CF" w:rsidRDefault="00C7592A" w:rsidP="001B34E7">
      <w:pPr>
        <w:pStyle w:val="BodyCopy"/>
        <w:tabs>
          <w:tab w:val="left" w:pos="5567"/>
        </w:tabs>
        <w:rPr>
          <w:color w:val="09506C" w:themeColor="background2"/>
          <w:sz w:val="32"/>
          <w:szCs w:val="32"/>
        </w:rPr>
      </w:pPr>
    </w:p>
    <w:p w14:paraId="7A5DE9FE" w14:textId="77777777" w:rsidR="001B34E7" w:rsidRDefault="001B34E7" w:rsidP="001B34E7">
      <w:pPr>
        <w:pStyle w:val="BodyCopy"/>
        <w:numPr>
          <w:ilvl w:val="0"/>
          <w:numId w:val="14"/>
        </w:numPr>
        <w:tabs>
          <w:tab w:val="left" w:pos="5567"/>
        </w:tabs>
        <w:rPr>
          <w:color w:val="09506C" w:themeColor="background2"/>
          <w:sz w:val="32"/>
          <w:szCs w:val="32"/>
        </w:rPr>
      </w:pPr>
      <w:r w:rsidRPr="00C671CF">
        <w:rPr>
          <w:color w:val="09506C" w:themeColor="background2"/>
          <w:sz w:val="32"/>
          <w:szCs w:val="32"/>
        </w:rPr>
        <w:t>There are two enrolment options.</w:t>
      </w:r>
    </w:p>
    <w:p w14:paraId="7FE6B001" w14:textId="77777777" w:rsidR="00C7592A" w:rsidRPr="00C671CF" w:rsidRDefault="00C7592A" w:rsidP="001B34E7">
      <w:pPr>
        <w:pStyle w:val="BodyCopy"/>
        <w:numPr>
          <w:ilvl w:val="0"/>
          <w:numId w:val="14"/>
        </w:numPr>
        <w:tabs>
          <w:tab w:val="left" w:pos="5567"/>
        </w:tabs>
        <w:rPr>
          <w:color w:val="09506C" w:themeColor="background2"/>
          <w:sz w:val="32"/>
          <w:szCs w:val="32"/>
        </w:rPr>
      </w:pPr>
      <w:r>
        <w:rPr>
          <w:color w:val="09506C" w:themeColor="background2"/>
          <w:sz w:val="32"/>
          <w:szCs w:val="32"/>
        </w:rPr>
        <w:t>You will need a PC and a Phone to enrol.</w:t>
      </w:r>
    </w:p>
    <w:p w14:paraId="4FFB0495" w14:textId="77777777" w:rsidR="001B34E7" w:rsidRPr="00C671CF" w:rsidRDefault="00D40F98" w:rsidP="001B34E7">
      <w:pPr>
        <w:pStyle w:val="BodyCopy"/>
        <w:numPr>
          <w:ilvl w:val="0"/>
          <w:numId w:val="14"/>
        </w:numPr>
        <w:tabs>
          <w:tab w:val="left" w:pos="5567"/>
        </w:tabs>
        <w:rPr>
          <w:color w:val="09506C" w:themeColor="background2"/>
          <w:sz w:val="32"/>
          <w:szCs w:val="32"/>
        </w:rPr>
      </w:pPr>
      <w:r>
        <w:rPr>
          <w:color w:val="09506C" w:themeColor="background2"/>
          <w:sz w:val="32"/>
          <w:szCs w:val="32"/>
        </w:rPr>
        <w:t>For greater security and convenience, w</w:t>
      </w:r>
      <w:r w:rsidR="001B34E7" w:rsidRPr="00C671CF">
        <w:rPr>
          <w:color w:val="09506C" w:themeColor="background2"/>
          <w:sz w:val="32"/>
          <w:szCs w:val="32"/>
        </w:rPr>
        <w:t xml:space="preserve">e recommend that you use the </w:t>
      </w:r>
      <w:r w:rsidR="001B34E7" w:rsidRPr="00A1585B">
        <w:rPr>
          <w:b/>
          <w:color w:val="09506C" w:themeColor="background2"/>
          <w:sz w:val="32"/>
          <w:szCs w:val="32"/>
        </w:rPr>
        <w:t>‘D</w:t>
      </w:r>
      <w:r w:rsidR="003D75F2" w:rsidRPr="00A1585B">
        <w:rPr>
          <w:b/>
          <w:color w:val="09506C" w:themeColor="background2"/>
          <w:sz w:val="32"/>
          <w:szCs w:val="32"/>
        </w:rPr>
        <w:t xml:space="preserve">uo Mobile’ </w:t>
      </w:r>
      <w:r w:rsidR="003D75F2" w:rsidRPr="00C671CF">
        <w:rPr>
          <w:color w:val="09506C" w:themeColor="background2"/>
          <w:sz w:val="32"/>
          <w:szCs w:val="32"/>
        </w:rPr>
        <w:t>app method and download the app prior to beginning the enrolment process.</w:t>
      </w:r>
    </w:p>
    <w:p w14:paraId="6BEBA975" w14:textId="77777777" w:rsidR="003D75F2" w:rsidRPr="00C671CF" w:rsidRDefault="003D75F2" w:rsidP="003D75F2">
      <w:pPr>
        <w:pStyle w:val="BodyCopy"/>
        <w:numPr>
          <w:ilvl w:val="0"/>
          <w:numId w:val="14"/>
        </w:numPr>
        <w:tabs>
          <w:tab w:val="left" w:pos="5567"/>
        </w:tabs>
        <w:rPr>
          <w:color w:val="09506C" w:themeColor="background2"/>
          <w:sz w:val="32"/>
          <w:szCs w:val="32"/>
        </w:rPr>
      </w:pPr>
      <w:r w:rsidRPr="00C671CF">
        <w:rPr>
          <w:color w:val="09506C" w:themeColor="background2"/>
          <w:sz w:val="32"/>
          <w:szCs w:val="32"/>
        </w:rPr>
        <w:t xml:space="preserve">The </w:t>
      </w:r>
      <w:r w:rsidRPr="00A1585B">
        <w:rPr>
          <w:b/>
          <w:color w:val="09506C" w:themeColor="background2"/>
          <w:sz w:val="32"/>
          <w:szCs w:val="32"/>
        </w:rPr>
        <w:t>‘Duo Mobile’</w:t>
      </w:r>
      <w:r w:rsidRPr="00C671CF">
        <w:rPr>
          <w:color w:val="09506C" w:themeColor="background2"/>
          <w:sz w:val="32"/>
          <w:szCs w:val="32"/>
        </w:rPr>
        <w:t xml:space="preserve"> app is</w:t>
      </w:r>
      <w:r w:rsidRPr="00A1585B">
        <w:rPr>
          <w:b/>
          <w:color w:val="09506C" w:themeColor="background2"/>
          <w:sz w:val="32"/>
          <w:szCs w:val="32"/>
        </w:rPr>
        <w:t xml:space="preserve"> </w:t>
      </w:r>
      <w:proofErr w:type="gramStart"/>
      <w:r w:rsidRPr="00A1585B">
        <w:rPr>
          <w:b/>
          <w:color w:val="09506C" w:themeColor="background2"/>
          <w:sz w:val="32"/>
          <w:szCs w:val="32"/>
        </w:rPr>
        <w:t>free</w:t>
      </w:r>
      <w:proofErr w:type="gramEnd"/>
      <w:r w:rsidRPr="00C671CF">
        <w:rPr>
          <w:color w:val="09506C" w:themeColor="background2"/>
          <w:sz w:val="32"/>
          <w:szCs w:val="32"/>
        </w:rPr>
        <w:t xml:space="preserve"> and you will not have to pay a subscription to use the app.</w:t>
      </w:r>
    </w:p>
    <w:p w14:paraId="4AD0EBD5" w14:textId="77777777" w:rsidR="003D75F2" w:rsidRPr="00C671CF" w:rsidRDefault="003D75F2" w:rsidP="003D75F2">
      <w:pPr>
        <w:pStyle w:val="BodyCopy"/>
        <w:tabs>
          <w:tab w:val="left" w:pos="5567"/>
        </w:tabs>
        <w:ind w:left="720"/>
        <w:rPr>
          <w:color w:val="09506C" w:themeColor="background2"/>
          <w:sz w:val="32"/>
          <w:szCs w:val="32"/>
        </w:rPr>
      </w:pPr>
    </w:p>
    <w:p w14:paraId="4BF42DCF" w14:textId="77777777" w:rsidR="003D75F2" w:rsidRPr="00C671CF" w:rsidRDefault="003D75F2" w:rsidP="003D75F2">
      <w:pPr>
        <w:pStyle w:val="BodyCopy"/>
        <w:tabs>
          <w:tab w:val="left" w:pos="5567"/>
        </w:tabs>
        <w:ind w:left="720"/>
        <w:rPr>
          <w:color w:val="09506C" w:themeColor="background2"/>
          <w:sz w:val="32"/>
          <w:szCs w:val="32"/>
        </w:rPr>
      </w:pPr>
    </w:p>
    <w:p w14:paraId="718E3976" w14:textId="77777777" w:rsidR="003B43BA" w:rsidRDefault="003D75F2" w:rsidP="003D75F2">
      <w:pPr>
        <w:pStyle w:val="BodyCopy"/>
        <w:tabs>
          <w:tab w:val="left" w:pos="5567"/>
        </w:tabs>
        <w:rPr>
          <w:color w:val="09506C" w:themeColor="background2"/>
          <w:sz w:val="32"/>
          <w:szCs w:val="32"/>
        </w:rPr>
      </w:pPr>
      <w:r w:rsidRPr="00C671CF">
        <w:rPr>
          <w:color w:val="09506C" w:themeColor="background2"/>
          <w:sz w:val="32"/>
          <w:szCs w:val="32"/>
        </w:rPr>
        <w:t xml:space="preserve">Please </w:t>
      </w:r>
      <w:r w:rsidR="002B578F" w:rsidRPr="00C671CF">
        <w:rPr>
          <w:color w:val="09506C" w:themeColor="background2"/>
          <w:sz w:val="32"/>
          <w:szCs w:val="32"/>
        </w:rPr>
        <w:t xml:space="preserve">follow the guidance below for enrolling and logging in. </w:t>
      </w:r>
      <w:r w:rsidR="000F51D3">
        <w:rPr>
          <w:color w:val="09506C" w:themeColor="background2"/>
          <w:sz w:val="32"/>
          <w:szCs w:val="32"/>
        </w:rPr>
        <w:t xml:space="preserve">If your enrolment link has </w:t>
      </w:r>
      <w:proofErr w:type="gramStart"/>
      <w:r w:rsidR="000F51D3">
        <w:rPr>
          <w:color w:val="09506C" w:themeColor="background2"/>
          <w:sz w:val="32"/>
          <w:szCs w:val="32"/>
        </w:rPr>
        <w:t>expired</w:t>
      </w:r>
      <w:proofErr w:type="gramEnd"/>
      <w:r w:rsidR="000F51D3">
        <w:rPr>
          <w:color w:val="09506C" w:themeColor="background2"/>
          <w:sz w:val="32"/>
          <w:szCs w:val="32"/>
        </w:rPr>
        <w:t xml:space="preserve"> please email </w:t>
      </w:r>
      <w:hyperlink r:id="rId21" w:history="1">
        <w:r w:rsidR="000F51D3" w:rsidRPr="00F72887">
          <w:rPr>
            <w:rStyle w:val="Hyperlink"/>
            <w:sz w:val="32"/>
            <w:szCs w:val="32"/>
          </w:rPr>
          <w:t>onlinereturns@centralbank.ie</w:t>
        </w:r>
      </w:hyperlink>
      <w:r w:rsidR="003F7F60">
        <w:rPr>
          <w:rStyle w:val="Hyperlink"/>
          <w:sz w:val="32"/>
          <w:szCs w:val="32"/>
        </w:rPr>
        <w:t>.</w:t>
      </w:r>
      <w:r w:rsidR="003F7F60">
        <w:rPr>
          <w:color w:val="09506C" w:themeColor="background2"/>
          <w:sz w:val="32"/>
          <w:szCs w:val="32"/>
        </w:rPr>
        <w:t xml:space="preserve"> You </w:t>
      </w:r>
      <w:r w:rsidR="0068371F">
        <w:rPr>
          <w:color w:val="09506C" w:themeColor="background2"/>
          <w:sz w:val="32"/>
          <w:szCs w:val="32"/>
        </w:rPr>
        <w:t xml:space="preserve">will be sent </w:t>
      </w:r>
      <w:r w:rsidR="000F51D3">
        <w:rPr>
          <w:color w:val="09506C" w:themeColor="background2"/>
          <w:sz w:val="32"/>
          <w:szCs w:val="32"/>
        </w:rPr>
        <w:t xml:space="preserve">a new enrolment link </w:t>
      </w:r>
      <w:r w:rsidR="00DD731B">
        <w:rPr>
          <w:color w:val="09506C" w:themeColor="background2"/>
          <w:sz w:val="32"/>
          <w:szCs w:val="32"/>
        </w:rPr>
        <w:t xml:space="preserve">which </w:t>
      </w:r>
      <w:r w:rsidR="000F51D3">
        <w:rPr>
          <w:color w:val="09506C" w:themeColor="background2"/>
          <w:sz w:val="32"/>
          <w:szCs w:val="32"/>
        </w:rPr>
        <w:t>will be valid for another 30 days.</w:t>
      </w:r>
    </w:p>
    <w:p w14:paraId="783F46D8" w14:textId="77777777" w:rsidR="002B578F" w:rsidRPr="00C56BED" w:rsidRDefault="003B43BA" w:rsidP="003B43BA">
      <w:pPr>
        <w:spacing w:line="259" w:lineRule="auto"/>
        <w:rPr>
          <w:color w:val="09506C" w:themeColor="background2"/>
          <w:sz w:val="32"/>
          <w:szCs w:val="32"/>
        </w:rPr>
      </w:pPr>
      <w:r>
        <w:rPr>
          <w:color w:val="09506C" w:themeColor="background2"/>
          <w:sz w:val="32"/>
          <w:szCs w:val="32"/>
        </w:rPr>
        <w:br w:type="page"/>
      </w:r>
    </w:p>
    <w:p w14:paraId="2E8DCAB9" w14:textId="77777777" w:rsidR="002B578F" w:rsidRPr="003200A2" w:rsidRDefault="002B578F" w:rsidP="003200A2">
      <w:pPr>
        <w:pStyle w:val="CBHeading1"/>
      </w:pPr>
      <w:bookmarkStart w:id="2" w:name="_Toc225322498"/>
      <w:bookmarkStart w:id="3" w:name="EnrolmentDuoApp"/>
      <w:r w:rsidRPr="003200A2">
        <w:lastRenderedPageBreak/>
        <w:t>Enrolment – Duo Mobile App.</w:t>
      </w:r>
      <w:bookmarkEnd w:id="2"/>
    </w:p>
    <w:bookmarkEnd w:id="3"/>
    <w:p w14:paraId="10A6F799" w14:textId="77777777" w:rsidR="002B578F" w:rsidRDefault="002B578F" w:rsidP="002B578F">
      <w:pPr>
        <w:pStyle w:val="BodyCopy"/>
        <w:rPr>
          <w:b/>
          <w:color w:val="09506C" w:themeColor="background2"/>
          <w:sz w:val="36"/>
        </w:rPr>
      </w:pPr>
      <w:r w:rsidRPr="006B0330">
        <w:rPr>
          <w:b/>
          <w:color w:val="09506C" w:themeColor="background2"/>
          <w:sz w:val="36"/>
        </w:rPr>
        <w:t>Step 1:</w:t>
      </w:r>
    </w:p>
    <w:p w14:paraId="70755AA2" w14:textId="77777777" w:rsidR="002B578F" w:rsidRPr="00C671CF" w:rsidRDefault="00767F76" w:rsidP="002B578F">
      <w:pPr>
        <w:pStyle w:val="BodyCopy"/>
        <w:rPr>
          <w:color w:val="09506C" w:themeColor="background2"/>
          <w:szCs w:val="24"/>
        </w:rPr>
      </w:pPr>
      <w:r>
        <w:rPr>
          <w:color w:val="09506C" w:themeColor="background2"/>
          <w:szCs w:val="24"/>
        </w:rPr>
        <w:t>When registering for a Portal account</w:t>
      </w:r>
      <w:r w:rsidR="00001A8D">
        <w:rPr>
          <w:color w:val="09506C" w:themeColor="background2"/>
          <w:szCs w:val="24"/>
        </w:rPr>
        <w:t xml:space="preserve"> new</w:t>
      </w:r>
      <w:r>
        <w:rPr>
          <w:color w:val="09506C" w:themeColor="background2"/>
          <w:szCs w:val="24"/>
        </w:rPr>
        <w:t xml:space="preserve"> u</w:t>
      </w:r>
      <w:r w:rsidR="002B578F" w:rsidRPr="00C671CF">
        <w:rPr>
          <w:color w:val="09506C" w:themeColor="background2"/>
          <w:szCs w:val="24"/>
        </w:rPr>
        <w:t>sers</w:t>
      </w:r>
      <w:r w:rsidR="003F7F60">
        <w:rPr>
          <w:color w:val="09506C" w:themeColor="background2"/>
          <w:szCs w:val="24"/>
        </w:rPr>
        <w:t xml:space="preserve"> will need to enrol for Cisco Duo. Users</w:t>
      </w:r>
      <w:r w:rsidR="002B578F" w:rsidRPr="00C671CF">
        <w:rPr>
          <w:color w:val="09506C" w:themeColor="background2"/>
          <w:szCs w:val="24"/>
        </w:rPr>
        <w:t xml:space="preserve"> will receive the below email from Duo</w:t>
      </w:r>
      <w:r w:rsidR="00A968B7">
        <w:rPr>
          <w:color w:val="09506C" w:themeColor="background2"/>
          <w:szCs w:val="24"/>
        </w:rPr>
        <w:t xml:space="preserve"> S</w:t>
      </w:r>
      <w:r w:rsidR="003F7F60">
        <w:rPr>
          <w:color w:val="09506C" w:themeColor="background2"/>
          <w:szCs w:val="24"/>
        </w:rPr>
        <w:t>ecurity.</w:t>
      </w:r>
      <w:r w:rsidR="002B578F" w:rsidRPr="00C671CF">
        <w:rPr>
          <w:color w:val="09506C" w:themeColor="background2"/>
          <w:szCs w:val="24"/>
        </w:rPr>
        <w:t xml:space="preserve"> Please click on the link to enrol. </w:t>
      </w:r>
    </w:p>
    <w:p w14:paraId="6122DF94" w14:textId="77777777" w:rsidR="002B578F" w:rsidRDefault="002B578F" w:rsidP="002B578F">
      <w:pPr>
        <w:pStyle w:val="BodyCopy"/>
        <w:rPr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565AB140" wp14:editId="704EBB04">
            <wp:extent cx="6210935" cy="2691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0BCE" w14:textId="77777777" w:rsidR="002B578F" w:rsidRDefault="002B578F" w:rsidP="002B578F">
      <w:pPr>
        <w:pStyle w:val="BodyCopy"/>
        <w:rPr>
          <w:sz w:val="32"/>
          <w:szCs w:val="32"/>
        </w:rPr>
      </w:pPr>
    </w:p>
    <w:p w14:paraId="0E19ABEA" w14:textId="77777777" w:rsidR="00656346" w:rsidRDefault="00A311B6" w:rsidP="00B912D5">
      <w:pPr>
        <w:pStyle w:val="BodyCopy"/>
        <w:rPr>
          <w:noProof/>
          <w:color w:val="09506C" w:themeColor="background2"/>
          <w:sz w:val="36"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54144" behindDoc="1" locked="0" layoutInCell="1" allowOverlap="1" wp14:anchorId="17696F55" wp14:editId="42E0D27E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2815200" cy="3697200"/>
            <wp:effectExtent l="0" t="0" r="4445" b="0"/>
            <wp:wrapTight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78F">
        <w:rPr>
          <w:b/>
          <w:color w:val="09506C" w:themeColor="background2"/>
          <w:sz w:val="36"/>
        </w:rPr>
        <w:t>Step 2</w:t>
      </w:r>
      <w:r w:rsidR="002B578F" w:rsidRPr="006B0330">
        <w:rPr>
          <w:b/>
          <w:color w:val="09506C" w:themeColor="background2"/>
          <w:sz w:val="36"/>
        </w:rPr>
        <w:t>:</w:t>
      </w:r>
      <w:r w:rsidR="002B578F" w:rsidRPr="002B578F">
        <w:rPr>
          <w:noProof/>
          <w:color w:val="09506C" w:themeColor="background2"/>
          <w:sz w:val="36"/>
          <w:lang w:eastAsia="en-IE"/>
        </w:rPr>
        <w:t xml:space="preserve"> </w:t>
      </w:r>
    </w:p>
    <w:p w14:paraId="09E4EDD4" w14:textId="77777777" w:rsidR="00B912D5" w:rsidRPr="00C56BED" w:rsidRDefault="00B912D5" w:rsidP="00B912D5">
      <w:pPr>
        <w:pStyle w:val="BodyCopy"/>
        <w:rPr>
          <w:noProof/>
          <w:color w:val="09506C" w:themeColor="background2"/>
          <w:sz w:val="36"/>
          <w:lang w:eastAsia="en-IE"/>
        </w:rPr>
      </w:pPr>
      <w:r w:rsidRPr="00B912D5">
        <w:rPr>
          <w:color w:val="09506C" w:themeColor="background2"/>
        </w:rPr>
        <w:t xml:space="preserve">A separate window will open as per the screenshot, select </w:t>
      </w:r>
      <w:r>
        <w:t>‘</w:t>
      </w:r>
      <w:r w:rsidRPr="00B912D5">
        <w:rPr>
          <w:b/>
          <w:color w:val="09506C" w:themeColor="background2"/>
        </w:rPr>
        <w:t>Get Started’</w:t>
      </w:r>
      <w:r>
        <w:t>.</w:t>
      </w:r>
      <w:r w:rsidR="007F6069" w:rsidRPr="007F6069">
        <w:rPr>
          <w:noProof/>
          <w:lang w:eastAsia="en-IE"/>
        </w:rPr>
        <w:t xml:space="preserve"> </w:t>
      </w:r>
      <w:r w:rsidR="00675330" w:rsidRPr="00F026D7">
        <w:br w:type="page"/>
      </w:r>
      <w:bookmarkStart w:id="4" w:name="_Toc528150280"/>
      <w:bookmarkStart w:id="5" w:name="_Toc529277775"/>
      <w:bookmarkStart w:id="6" w:name="_Toc529278253"/>
      <w:r w:rsidR="00874C6B" w:rsidRPr="00874C6B">
        <w:rPr>
          <w:noProof/>
          <w:lang w:eastAsia="en-IE"/>
        </w:rPr>
        <w:lastRenderedPageBreak/>
        <w:t xml:space="preserve"> </w:t>
      </w:r>
      <w:r>
        <w:rPr>
          <w:b/>
          <w:color w:val="09506C" w:themeColor="background2"/>
          <w:sz w:val="36"/>
        </w:rPr>
        <w:t>Step 3</w:t>
      </w:r>
      <w:r w:rsidRPr="006B0330">
        <w:rPr>
          <w:b/>
          <w:color w:val="09506C" w:themeColor="background2"/>
          <w:sz w:val="36"/>
        </w:rPr>
        <w:t>:</w:t>
      </w:r>
    </w:p>
    <w:p w14:paraId="2E848BE0" w14:textId="77777777" w:rsidR="00B912D5" w:rsidRPr="006B0330" w:rsidRDefault="007F6069" w:rsidP="00B912D5">
      <w:pPr>
        <w:pStyle w:val="BodyCopy"/>
        <w:rPr>
          <w:b/>
          <w:color w:val="09506C" w:themeColor="background2"/>
        </w:rPr>
      </w:pPr>
      <w:r>
        <w:rPr>
          <w:noProof/>
          <w:lang w:eastAsia="en-IE"/>
        </w:rPr>
        <w:drawing>
          <wp:anchor distT="0" distB="0" distL="114300" distR="114300" simplePos="0" relativeHeight="251641856" behindDoc="1" locked="0" layoutInCell="1" allowOverlap="1" wp14:anchorId="45F7F19B" wp14:editId="53FCAC3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70000" cy="3697200"/>
            <wp:effectExtent l="0" t="0" r="1905" b="0"/>
            <wp:wrapTight wrapText="bothSides">
              <wp:wrapPolygon edited="0">
                <wp:start x="0" y="0"/>
                <wp:lineTo x="0" y="21481"/>
                <wp:lineTo x="21475" y="21481"/>
                <wp:lineTo x="2147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2D5">
        <w:rPr>
          <w:color w:val="09506C" w:themeColor="background2"/>
        </w:rPr>
        <w:t>After you select</w:t>
      </w:r>
      <w:r w:rsidR="00B912D5" w:rsidRPr="006B0330">
        <w:rPr>
          <w:color w:val="09506C" w:themeColor="background2"/>
        </w:rPr>
        <w:t xml:space="preserve"> </w:t>
      </w:r>
      <w:r w:rsidR="00B912D5" w:rsidRPr="00A1585B">
        <w:rPr>
          <w:b/>
          <w:color w:val="09506C" w:themeColor="background2"/>
        </w:rPr>
        <w:t>‘Get Started’</w:t>
      </w:r>
      <w:r w:rsidR="00B912D5" w:rsidRPr="006B0330">
        <w:rPr>
          <w:color w:val="09506C" w:themeColor="background2"/>
        </w:rPr>
        <w:t xml:space="preserve"> </w:t>
      </w:r>
      <w:r w:rsidR="00B912D5">
        <w:rPr>
          <w:color w:val="09506C" w:themeColor="background2"/>
        </w:rPr>
        <w:br/>
      </w:r>
      <w:r w:rsidR="00B912D5" w:rsidRPr="006B0330">
        <w:rPr>
          <w:color w:val="09506C" w:themeColor="background2"/>
        </w:rPr>
        <w:t xml:space="preserve">you will see the ‘First, </w:t>
      </w:r>
      <w:r w:rsidR="00B912D5" w:rsidRPr="00551568">
        <w:rPr>
          <w:b/>
          <w:color w:val="09506C" w:themeColor="background2"/>
        </w:rPr>
        <w:t>add a device</w:t>
      </w:r>
      <w:r w:rsidR="00B912D5" w:rsidRPr="006B0330">
        <w:rPr>
          <w:color w:val="09506C" w:themeColor="background2"/>
        </w:rPr>
        <w:t xml:space="preserve">’ page. </w:t>
      </w:r>
      <w:r w:rsidR="00B912D5">
        <w:rPr>
          <w:color w:val="09506C" w:themeColor="background2"/>
        </w:rPr>
        <w:br/>
      </w:r>
      <w:r w:rsidR="00B912D5" w:rsidRPr="006B0330">
        <w:rPr>
          <w:color w:val="09506C" w:themeColor="background2"/>
        </w:rPr>
        <w:t xml:space="preserve">Please select the </w:t>
      </w:r>
      <w:r w:rsidR="00B912D5" w:rsidRPr="00977487">
        <w:rPr>
          <w:b/>
          <w:color w:val="09506C" w:themeColor="background2"/>
        </w:rPr>
        <w:t>Duo mobile option.</w:t>
      </w:r>
      <w:r w:rsidRPr="007F6069">
        <w:rPr>
          <w:noProof/>
          <w:lang w:eastAsia="en-IE"/>
        </w:rPr>
        <w:t xml:space="preserve"> </w:t>
      </w:r>
    </w:p>
    <w:p w14:paraId="2DF6CA25" w14:textId="77777777" w:rsidR="00D42EC6" w:rsidRPr="002B578F" w:rsidRDefault="00D42EC6" w:rsidP="002B578F">
      <w:pPr>
        <w:pStyle w:val="BodyCopy"/>
        <w:rPr>
          <w:color w:val="09506C" w:themeColor="background2"/>
        </w:rPr>
      </w:pPr>
    </w:p>
    <w:p w14:paraId="6FB5C900" w14:textId="77777777" w:rsidR="00D42EC6" w:rsidRDefault="00D42EC6" w:rsidP="00321574">
      <w:pPr>
        <w:pStyle w:val="CBChartTitle"/>
      </w:pPr>
      <w:r w:rsidRPr="006E0151">
        <w:t xml:space="preserve"> </w:t>
      </w:r>
    </w:p>
    <w:p w14:paraId="2BED03DB" w14:textId="77777777" w:rsidR="00B912D5" w:rsidRDefault="00B912D5" w:rsidP="00260E58"/>
    <w:p w14:paraId="3EB9AFF7" w14:textId="77777777" w:rsidR="00B912D5" w:rsidRDefault="00B912D5" w:rsidP="00260E58"/>
    <w:p w14:paraId="74A0748A" w14:textId="77777777" w:rsidR="00B912D5" w:rsidRDefault="00B912D5" w:rsidP="00260E58"/>
    <w:p w14:paraId="4AA3BBDB" w14:textId="77777777" w:rsidR="00B912D5" w:rsidRDefault="00B912D5" w:rsidP="00260E58"/>
    <w:p w14:paraId="066AA5CA" w14:textId="77777777" w:rsidR="00B912D5" w:rsidRDefault="00B912D5" w:rsidP="00260E58"/>
    <w:p w14:paraId="4466F912" w14:textId="77777777" w:rsidR="00B912D5" w:rsidRDefault="00B912D5" w:rsidP="00260E58"/>
    <w:p w14:paraId="3D6DF457" w14:textId="77777777" w:rsidR="00B912D5" w:rsidRDefault="00B912D5" w:rsidP="00260E58"/>
    <w:p w14:paraId="3E438E6A" w14:textId="77777777" w:rsidR="007F6069" w:rsidRDefault="007F6069" w:rsidP="00260E58">
      <w:pPr>
        <w:rPr>
          <w:b/>
          <w:color w:val="09506C" w:themeColor="background2"/>
          <w:sz w:val="36"/>
        </w:rPr>
      </w:pPr>
    </w:p>
    <w:p w14:paraId="40BB460F" w14:textId="77777777" w:rsidR="00C518B1" w:rsidRDefault="00B912D5" w:rsidP="00260E58">
      <w:pPr>
        <w:rPr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4</w:t>
      </w:r>
      <w:r w:rsidRPr="00453D41">
        <w:rPr>
          <w:b/>
          <w:color w:val="09506C" w:themeColor="background2"/>
          <w:sz w:val="36"/>
        </w:rPr>
        <w:t xml:space="preserve">: </w:t>
      </w:r>
      <w:r w:rsidRPr="00453D41">
        <w:rPr>
          <w:color w:val="09506C" w:themeColor="background2"/>
          <w:sz w:val="36"/>
        </w:rPr>
        <w:t xml:space="preserve"> </w:t>
      </w:r>
    </w:p>
    <w:p w14:paraId="6B7B8736" w14:textId="77777777" w:rsidR="009927A4" w:rsidRDefault="00A1585B" w:rsidP="00260E58">
      <w:pPr>
        <w:rPr>
          <w:noProof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86912" behindDoc="1" locked="0" layoutInCell="1" allowOverlap="1" wp14:anchorId="4F6ED30C" wp14:editId="3706FDD2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815200" cy="3697200"/>
            <wp:effectExtent l="0" t="0" r="4445" b="0"/>
            <wp:wrapTight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B1" w:rsidRPr="006B0330">
        <w:rPr>
          <w:color w:val="09506C" w:themeColor="background2"/>
        </w:rPr>
        <w:t>Please select</w:t>
      </w:r>
      <w:r w:rsidR="00C518B1" w:rsidRPr="00453D41">
        <w:rPr>
          <w:b/>
          <w:color w:val="09506C" w:themeColor="background2"/>
        </w:rPr>
        <w:t xml:space="preserve"> ‘I have a tablet’</w:t>
      </w:r>
      <w:r w:rsidR="00C518B1" w:rsidRPr="006B0330">
        <w:rPr>
          <w:color w:val="09506C" w:themeColor="background2"/>
        </w:rPr>
        <w:t xml:space="preserve"> </w:t>
      </w:r>
      <w:r w:rsidR="00C518B1">
        <w:rPr>
          <w:color w:val="09506C" w:themeColor="background2"/>
        </w:rPr>
        <w:br/>
      </w:r>
      <w:r w:rsidR="00C518B1" w:rsidRPr="006B0330">
        <w:rPr>
          <w:color w:val="09506C" w:themeColor="background2"/>
        </w:rPr>
        <w:t>to enrol using the Duo mobile app.</w:t>
      </w:r>
      <w:r w:rsidR="007F6069" w:rsidRPr="007F6069">
        <w:rPr>
          <w:noProof/>
          <w:lang w:eastAsia="en-IE"/>
        </w:rPr>
        <w:t xml:space="preserve"> </w:t>
      </w:r>
      <w:r w:rsidR="009927A4">
        <w:rPr>
          <w:color w:val="09506C" w:themeColor="background2"/>
        </w:rPr>
        <w:t>You do not need to input your phone number at this step.</w:t>
      </w:r>
    </w:p>
    <w:p w14:paraId="7CFF13AE" w14:textId="77777777" w:rsidR="00D42EC6" w:rsidRDefault="00D42EC6" w:rsidP="00260E58">
      <w:pPr>
        <w:rPr>
          <w:rFonts w:asciiTheme="majorHAnsi" w:eastAsiaTheme="majorEastAsia" w:hAnsiTheme="majorHAnsi" w:cstheme="majorBidi"/>
          <w:color w:val="0083A0" w:themeColor="accent1"/>
          <w:sz w:val="48"/>
          <w:szCs w:val="88"/>
        </w:rPr>
      </w:pPr>
      <w:r>
        <w:br w:type="page"/>
      </w:r>
    </w:p>
    <w:bookmarkEnd w:id="4"/>
    <w:bookmarkEnd w:id="5"/>
    <w:bookmarkEnd w:id="6"/>
    <w:p w14:paraId="60A2FE28" w14:textId="77777777" w:rsidR="00DF3388" w:rsidRDefault="00DF3388" w:rsidP="00A1585B">
      <w:pPr>
        <w:pStyle w:val="BodyCopy"/>
        <w:spacing w:after="160"/>
        <w:rPr>
          <w:b/>
          <w:color w:val="09506C" w:themeColor="background2"/>
          <w:sz w:val="36"/>
        </w:rPr>
      </w:pPr>
    </w:p>
    <w:p w14:paraId="67FD3FC9" w14:textId="77777777" w:rsidR="00656346" w:rsidRDefault="00A311B6" w:rsidP="00A1585B">
      <w:pPr>
        <w:pStyle w:val="BodyCopy"/>
        <w:spacing w:after="160"/>
        <w:rPr>
          <w:color w:val="09506C" w:themeColor="background2"/>
          <w:sz w:val="36"/>
        </w:rPr>
      </w:pPr>
      <w:r>
        <w:rPr>
          <w:noProof/>
          <w:lang w:eastAsia="en-IE"/>
        </w:rPr>
        <w:drawing>
          <wp:anchor distT="0" distB="0" distL="114300" distR="114300" simplePos="0" relativeHeight="251656192" behindDoc="1" locked="0" layoutInCell="1" allowOverlap="1" wp14:anchorId="5A726F5A" wp14:editId="7326AB54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2814955" cy="3696970"/>
            <wp:effectExtent l="0" t="0" r="4445" b="0"/>
            <wp:wrapTight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B1">
        <w:rPr>
          <w:b/>
          <w:color w:val="09506C" w:themeColor="background2"/>
          <w:sz w:val="36"/>
        </w:rPr>
        <w:t>Step 5</w:t>
      </w:r>
      <w:r w:rsidR="00C518B1" w:rsidRPr="00453D41">
        <w:rPr>
          <w:b/>
          <w:color w:val="09506C" w:themeColor="background2"/>
          <w:sz w:val="36"/>
        </w:rPr>
        <w:t xml:space="preserve">: </w:t>
      </w:r>
      <w:r w:rsidR="00C518B1" w:rsidRPr="00453D41">
        <w:rPr>
          <w:color w:val="09506C" w:themeColor="background2"/>
          <w:sz w:val="36"/>
        </w:rPr>
        <w:t xml:space="preserve"> </w:t>
      </w:r>
    </w:p>
    <w:p w14:paraId="7984FA80" w14:textId="77777777" w:rsidR="00C518B1" w:rsidRPr="006B0330" w:rsidRDefault="00C518B1" w:rsidP="00A1585B">
      <w:pPr>
        <w:pStyle w:val="BodyCopy"/>
        <w:spacing w:after="160"/>
        <w:rPr>
          <w:color w:val="09506C" w:themeColor="background2"/>
        </w:rPr>
      </w:pPr>
      <w:r>
        <w:rPr>
          <w:color w:val="09506C" w:themeColor="background2"/>
        </w:rPr>
        <w:t>Select</w:t>
      </w:r>
      <w:r w:rsidRPr="006B0330">
        <w:rPr>
          <w:color w:val="09506C" w:themeColor="background2"/>
        </w:rPr>
        <w:t xml:space="preserve"> </w:t>
      </w:r>
      <w:r w:rsidRPr="00977487">
        <w:rPr>
          <w:b/>
          <w:color w:val="09506C" w:themeColor="background2"/>
        </w:rPr>
        <w:t>‘Next’</w:t>
      </w:r>
      <w:r w:rsidR="003F7F60">
        <w:rPr>
          <w:color w:val="09506C" w:themeColor="background2"/>
        </w:rPr>
        <w:t xml:space="preserve"> once the Duo M</w:t>
      </w:r>
      <w:r w:rsidRPr="006B0330">
        <w:rPr>
          <w:color w:val="09506C" w:themeColor="background2"/>
        </w:rPr>
        <w:t xml:space="preserve">obile app is downloaded and </w:t>
      </w:r>
      <w:r w:rsidRPr="00A1585B">
        <w:rPr>
          <w:b/>
          <w:color w:val="09506C" w:themeColor="background2"/>
          <w:u w:val="single"/>
        </w:rPr>
        <w:t>installed on your phone</w:t>
      </w:r>
      <w:r w:rsidRPr="00A1585B">
        <w:rPr>
          <w:b/>
          <w:color w:val="09506C" w:themeColor="background2"/>
        </w:rPr>
        <w:t>.</w:t>
      </w:r>
    </w:p>
    <w:p w14:paraId="7D8B03B2" w14:textId="77777777" w:rsidR="00287E60" w:rsidRDefault="00AA4F68" w:rsidP="00C518B1">
      <w:pPr>
        <w:pStyle w:val="CBChartTitle"/>
      </w:pPr>
      <w:r w:rsidRPr="00D42EC6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D87BB57" wp14:editId="4B2ABBF7">
                <wp:simplePos x="0" y="0"/>
                <wp:positionH relativeFrom="column">
                  <wp:posOffset>4807585</wp:posOffset>
                </wp:positionH>
                <wp:positionV relativeFrom="paragraph">
                  <wp:posOffset>1319530</wp:posOffset>
                </wp:positionV>
                <wp:extent cx="1614805" cy="12763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4CAE81" w14:textId="77777777" w:rsidR="00AA4F68" w:rsidRPr="00517CE8" w:rsidRDefault="00AA4F68" w:rsidP="00AA4F68">
                            <w:pPr>
                              <w:pStyle w:val="CBQuotePulloutforMarginOrang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87BB5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78.55pt;margin-top:103.9pt;width:127.15pt;height:10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" filled="f" stroked="f" strokeweight=".5pt">
                <v:textbox>
                  <w:txbxContent>
                    <w:p w14:paraId="574CAE81" w14:textId="77777777" w:rsidR="00AA4F68" w:rsidRPr="00517CE8" w:rsidRDefault="00AA4F68" w:rsidP="00AA4F68">
                      <w:pPr>
                        <w:pStyle w:val="CBQuotePulloutforMarginOrange"/>
                      </w:pPr>
                    </w:p>
                  </w:txbxContent>
                </v:textbox>
              </v:shape>
            </w:pict>
          </mc:Fallback>
        </mc:AlternateContent>
      </w:r>
    </w:p>
    <w:p w14:paraId="33CF677A" w14:textId="77777777" w:rsidR="00287E60" w:rsidRPr="00287E60" w:rsidRDefault="00287E60" w:rsidP="00287E60"/>
    <w:p w14:paraId="36C17A47" w14:textId="77777777" w:rsidR="00287E60" w:rsidRPr="00287E60" w:rsidRDefault="00287E60" w:rsidP="00287E60"/>
    <w:p w14:paraId="377CD028" w14:textId="77777777" w:rsidR="00287E60" w:rsidRPr="00287E60" w:rsidRDefault="00287E60" w:rsidP="00287E60"/>
    <w:p w14:paraId="4A4A6A9E" w14:textId="77777777" w:rsidR="00287E60" w:rsidRPr="00287E60" w:rsidRDefault="00287E60" w:rsidP="00287E60"/>
    <w:p w14:paraId="23E9124E" w14:textId="77777777" w:rsidR="00287E60" w:rsidRDefault="00287E60" w:rsidP="00287E60">
      <w:pPr>
        <w:tabs>
          <w:tab w:val="left" w:pos="4819"/>
        </w:tabs>
      </w:pPr>
    </w:p>
    <w:p w14:paraId="3F700B2F" w14:textId="77777777" w:rsidR="00C518B1" w:rsidRDefault="00287E60" w:rsidP="00287E60">
      <w:pPr>
        <w:tabs>
          <w:tab w:val="left" w:pos="4819"/>
        </w:tabs>
      </w:pPr>
      <w:r>
        <w:tab/>
      </w:r>
    </w:p>
    <w:p w14:paraId="4869E38A" w14:textId="77777777" w:rsidR="00C518B1" w:rsidRDefault="00C518B1" w:rsidP="00287E60">
      <w:pPr>
        <w:tabs>
          <w:tab w:val="left" w:pos="4819"/>
        </w:tabs>
      </w:pPr>
    </w:p>
    <w:p w14:paraId="214AFA54" w14:textId="77777777" w:rsidR="00C518B1" w:rsidRDefault="00C518B1" w:rsidP="00287E60">
      <w:pPr>
        <w:tabs>
          <w:tab w:val="left" w:pos="4819"/>
        </w:tabs>
      </w:pPr>
    </w:p>
    <w:p w14:paraId="54723025" w14:textId="77777777" w:rsidR="007F6069" w:rsidRDefault="007F6069" w:rsidP="00287E60">
      <w:pPr>
        <w:tabs>
          <w:tab w:val="left" w:pos="4819"/>
        </w:tabs>
        <w:rPr>
          <w:color w:val="09506C" w:themeColor="background2"/>
        </w:rPr>
      </w:pPr>
    </w:p>
    <w:p w14:paraId="3BADEE28" w14:textId="77777777" w:rsidR="00C518B1" w:rsidRDefault="00C518B1" w:rsidP="00C518B1">
      <w:pPr>
        <w:tabs>
          <w:tab w:val="left" w:pos="4819"/>
        </w:tabs>
        <w:rPr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6</w:t>
      </w:r>
      <w:r w:rsidRPr="00453D41">
        <w:rPr>
          <w:b/>
          <w:color w:val="09506C" w:themeColor="background2"/>
          <w:sz w:val="36"/>
        </w:rPr>
        <w:t xml:space="preserve">: </w:t>
      </w:r>
      <w:r w:rsidRPr="00453D41">
        <w:rPr>
          <w:color w:val="09506C" w:themeColor="background2"/>
          <w:sz w:val="36"/>
        </w:rPr>
        <w:t xml:space="preserve"> </w:t>
      </w:r>
    </w:p>
    <w:p w14:paraId="1A9651E5" w14:textId="77777777" w:rsidR="00C518B1" w:rsidRPr="006B0330" w:rsidRDefault="00A311B6" w:rsidP="00C518B1">
      <w:pPr>
        <w:pStyle w:val="BodyCopy"/>
        <w:rPr>
          <w:color w:val="09506C" w:themeColor="background2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 wp14:anchorId="4179D7E2" wp14:editId="7A5BDB2E">
            <wp:simplePos x="0" y="0"/>
            <wp:positionH relativeFrom="column">
              <wp:posOffset>3388360</wp:posOffset>
            </wp:positionH>
            <wp:positionV relativeFrom="paragraph">
              <wp:posOffset>6350</wp:posOffset>
            </wp:positionV>
            <wp:extent cx="2844000" cy="3697200"/>
            <wp:effectExtent l="0" t="0" r="0" b="0"/>
            <wp:wrapTight wrapText="bothSides">
              <wp:wrapPolygon edited="0">
                <wp:start x="0" y="0"/>
                <wp:lineTo x="0" y="21481"/>
                <wp:lineTo x="21417" y="21481"/>
                <wp:lineTo x="2141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B1" w:rsidRPr="006B0330">
        <w:rPr>
          <w:color w:val="09506C" w:themeColor="background2"/>
        </w:rPr>
        <w:t xml:space="preserve">Using the DUO app </w:t>
      </w:r>
      <w:r w:rsidR="00C518B1" w:rsidRPr="00551568">
        <w:rPr>
          <w:b/>
          <w:color w:val="09506C" w:themeColor="background2"/>
        </w:rPr>
        <w:t>scan the QR code from within the app</w:t>
      </w:r>
      <w:r w:rsidR="00C518B1" w:rsidRPr="006B0330">
        <w:rPr>
          <w:color w:val="09506C" w:themeColor="background2"/>
        </w:rPr>
        <w:t xml:space="preserve">. This completes the association of the Duo phone-app-account to your device. Set up is then completed. </w:t>
      </w:r>
    </w:p>
    <w:p w14:paraId="13D07E1C" w14:textId="77777777" w:rsidR="00C518B1" w:rsidRDefault="00C518B1">
      <w:pPr>
        <w:spacing w:line="259" w:lineRule="auto"/>
        <w:rPr>
          <w:color w:val="09506C" w:themeColor="background2"/>
        </w:rPr>
      </w:pPr>
      <w:r>
        <w:rPr>
          <w:color w:val="09506C" w:themeColor="background2"/>
        </w:rPr>
        <w:br w:type="page"/>
      </w:r>
    </w:p>
    <w:p w14:paraId="4082A953" w14:textId="77777777" w:rsidR="00DF3388" w:rsidRDefault="00DF3388" w:rsidP="00C518B1">
      <w:pPr>
        <w:tabs>
          <w:tab w:val="left" w:pos="4819"/>
        </w:tabs>
        <w:rPr>
          <w:b/>
          <w:color w:val="09506C" w:themeColor="background2"/>
          <w:sz w:val="36"/>
        </w:rPr>
      </w:pPr>
    </w:p>
    <w:p w14:paraId="6FA6B4FC" w14:textId="77777777" w:rsidR="00C518B1" w:rsidRPr="006B0330" w:rsidRDefault="00C518B1" w:rsidP="00C518B1">
      <w:pPr>
        <w:tabs>
          <w:tab w:val="left" w:pos="4819"/>
        </w:tabs>
        <w:rPr>
          <w:color w:val="09506C" w:themeColor="background2"/>
        </w:rPr>
      </w:pPr>
      <w:r>
        <w:rPr>
          <w:b/>
          <w:color w:val="09506C" w:themeColor="background2"/>
          <w:sz w:val="36"/>
        </w:rPr>
        <w:t>Step 7:</w:t>
      </w:r>
      <w:r w:rsidRPr="006B0330">
        <w:rPr>
          <w:color w:val="09506C" w:themeColor="background2"/>
        </w:rPr>
        <w:t xml:space="preserve"> </w:t>
      </w:r>
    </w:p>
    <w:p w14:paraId="697A0D99" w14:textId="77777777" w:rsidR="00C518B1" w:rsidRDefault="00995A49" w:rsidP="00287E60">
      <w:pPr>
        <w:tabs>
          <w:tab w:val="left" w:pos="4819"/>
        </w:tabs>
      </w:pPr>
      <w:r>
        <w:rPr>
          <w:noProof/>
          <w:lang w:eastAsia="en-IE"/>
        </w:rPr>
        <w:drawing>
          <wp:anchor distT="0" distB="0" distL="114300" distR="114300" simplePos="0" relativeHeight="251684864" behindDoc="1" locked="0" layoutInCell="1" allowOverlap="1" wp14:anchorId="30F46AFF" wp14:editId="2BB99912">
            <wp:simplePos x="0" y="0"/>
            <wp:positionH relativeFrom="column">
              <wp:posOffset>3464560</wp:posOffset>
            </wp:positionH>
            <wp:positionV relativeFrom="paragraph">
              <wp:posOffset>22860</wp:posOffset>
            </wp:positionV>
            <wp:extent cx="2919095" cy="3696970"/>
            <wp:effectExtent l="0" t="0" r="0" b="0"/>
            <wp:wrapTight wrapText="bothSides">
              <wp:wrapPolygon edited="0">
                <wp:start x="0" y="0"/>
                <wp:lineTo x="0" y="21481"/>
                <wp:lineTo x="21426" y="21481"/>
                <wp:lineTo x="21426" y="0"/>
                <wp:lineTo x="0" y="0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B1" w:rsidRPr="006B0330">
        <w:rPr>
          <w:color w:val="09506C" w:themeColor="background2"/>
        </w:rPr>
        <w:t xml:space="preserve">You </w:t>
      </w:r>
      <w:proofErr w:type="gramStart"/>
      <w:r w:rsidR="00C518B1" w:rsidRPr="006B0330">
        <w:rPr>
          <w:color w:val="09506C" w:themeColor="background2"/>
        </w:rPr>
        <w:t>are able to</w:t>
      </w:r>
      <w:proofErr w:type="gramEnd"/>
      <w:r w:rsidR="00C518B1" w:rsidRPr="006B0330">
        <w:rPr>
          <w:color w:val="09506C" w:themeColor="background2"/>
        </w:rPr>
        <w:t xml:space="preserve"> </w:t>
      </w:r>
      <w:r w:rsidR="00C518B1" w:rsidRPr="00A1585B">
        <w:rPr>
          <w:b/>
          <w:color w:val="09506C" w:themeColor="background2"/>
        </w:rPr>
        <w:t xml:space="preserve">add another device </w:t>
      </w:r>
      <w:r w:rsidR="00C518B1">
        <w:rPr>
          <w:color w:val="09506C" w:themeColor="background2"/>
        </w:rPr>
        <w:br/>
        <w:t>if you wish or you can select</w:t>
      </w:r>
      <w:r w:rsidR="00C518B1" w:rsidRPr="006B0330">
        <w:rPr>
          <w:color w:val="09506C" w:themeColor="background2"/>
        </w:rPr>
        <w:t xml:space="preserve"> </w:t>
      </w:r>
      <w:r w:rsidR="00C518B1">
        <w:rPr>
          <w:color w:val="09506C" w:themeColor="background2"/>
        </w:rPr>
        <w:br/>
      </w:r>
      <w:r w:rsidR="00C518B1" w:rsidRPr="00A1585B">
        <w:rPr>
          <w:b/>
          <w:color w:val="09506C" w:themeColor="background2"/>
        </w:rPr>
        <w:t>‘I don’t want to add more devices’.</w:t>
      </w:r>
      <w:r w:rsidR="00C518B1">
        <w:rPr>
          <w:color w:val="09506C" w:themeColor="background2"/>
        </w:rPr>
        <w:br/>
      </w:r>
    </w:p>
    <w:p w14:paraId="0A688FB6" w14:textId="77777777" w:rsidR="00C518B1" w:rsidRDefault="00C518B1" w:rsidP="00287E60">
      <w:pPr>
        <w:tabs>
          <w:tab w:val="left" w:pos="4819"/>
        </w:tabs>
      </w:pPr>
    </w:p>
    <w:p w14:paraId="685DE686" w14:textId="77777777" w:rsidR="00C518B1" w:rsidRDefault="00C518B1" w:rsidP="00287E60">
      <w:pPr>
        <w:tabs>
          <w:tab w:val="left" w:pos="4819"/>
        </w:tabs>
      </w:pPr>
    </w:p>
    <w:p w14:paraId="75617F5D" w14:textId="77777777" w:rsidR="00C518B1" w:rsidRDefault="00C518B1" w:rsidP="00287E60">
      <w:pPr>
        <w:tabs>
          <w:tab w:val="left" w:pos="4819"/>
        </w:tabs>
      </w:pPr>
    </w:p>
    <w:p w14:paraId="38600713" w14:textId="77777777" w:rsidR="00C518B1" w:rsidRDefault="00C518B1" w:rsidP="00287E60">
      <w:pPr>
        <w:tabs>
          <w:tab w:val="left" w:pos="4819"/>
        </w:tabs>
      </w:pPr>
    </w:p>
    <w:p w14:paraId="56FC3A25" w14:textId="77777777" w:rsidR="00C518B1" w:rsidRDefault="00C518B1" w:rsidP="00287E60">
      <w:pPr>
        <w:tabs>
          <w:tab w:val="left" w:pos="4819"/>
        </w:tabs>
      </w:pPr>
    </w:p>
    <w:p w14:paraId="254F79E8" w14:textId="77777777" w:rsidR="00C518B1" w:rsidRDefault="00C518B1" w:rsidP="00287E60">
      <w:pPr>
        <w:tabs>
          <w:tab w:val="left" w:pos="4819"/>
        </w:tabs>
      </w:pPr>
    </w:p>
    <w:p w14:paraId="7504724C" w14:textId="77777777" w:rsidR="00C518B1" w:rsidRDefault="00C518B1" w:rsidP="00287E60">
      <w:pPr>
        <w:tabs>
          <w:tab w:val="left" w:pos="4819"/>
        </w:tabs>
      </w:pPr>
    </w:p>
    <w:p w14:paraId="46A1D694" w14:textId="77777777" w:rsidR="00C518B1" w:rsidRDefault="00C518B1" w:rsidP="00287E60">
      <w:pPr>
        <w:tabs>
          <w:tab w:val="left" w:pos="4819"/>
        </w:tabs>
      </w:pPr>
    </w:p>
    <w:p w14:paraId="49B1C71A" w14:textId="77777777" w:rsidR="00C518B1" w:rsidRDefault="00C518B1" w:rsidP="00287E60">
      <w:pPr>
        <w:tabs>
          <w:tab w:val="left" w:pos="4819"/>
        </w:tabs>
      </w:pPr>
    </w:p>
    <w:p w14:paraId="44301A65" w14:textId="77777777" w:rsidR="00C518B1" w:rsidRDefault="00C518B1" w:rsidP="00287E60">
      <w:pPr>
        <w:tabs>
          <w:tab w:val="left" w:pos="4819"/>
        </w:tabs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 xml:space="preserve">Step 8: </w:t>
      </w:r>
    </w:p>
    <w:p w14:paraId="04716864" w14:textId="77777777" w:rsidR="00C518B1" w:rsidRDefault="00472FE5" w:rsidP="00287E60">
      <w:pPr>
        <w:tabs>
          <w:tab w:val="left" w:pos="4819"/>
        </w:tabs>
      </w:pPr>
      <w:r>
        <w:rPr>
          <w:noProof/>
          <w:lang w:eastAsia="en-IE"/>
        </w:rPr>
        <w:drawing>
          <wp:anchor distT="0" distB="0" distL="114300" distR="114300" simplePos="0" relativeHeight="251682816" behindDoc="1" locked="0" layoutInCell="1" allowOverlap="1" wp14:anchorId="0A32189D" wp14:editId="3EE7070B">
            <wp:simplePos x="0" y="0"/>
            <wp:positionH relativeFrom="margin">
              <wp:posOffset>3524250</wp:posOffset>
            </wp:positionH>
            <wp:positionV relativeFrom="paragraph">
              <wp:posOffset>6350</wp:posOffset>
            </wp:positionV>
            <wp:extent cx="2937600" cy="3697200"/>
            <wp:effectExtent l="0" t="0" r="0" b="0"/>
            <wp:wrapTight wrapText="bothSides">
              <wp:wrapPolygon edited="0">
                <wp:start x="0" y="0"/>
                <wp:lineTo x="0" y="21481"/>
                <wp:lineTo x="21432" y="21481"/>
                <wp:lineTo x="21432" y="0"/>
                <wp:lineTo x="0" y="0"/>
              </wp:wrapPolygon>
            </wp:wrapTight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B1" w:rsidRPr="006B0330">
        <w:rPr>
          <w:color w:val="09506C" w:themeColor="background2"/>
        </w:rPr>
        <w:t>You will see the ‘</w:t>
      </w:r>
      <w:r w:rsidR="00C518B1" w:rsidRPr="00794302">
        <w:rPr>
          <w:b/>
          <w:color w:val="09506C" w:themeColor="background2"/>
        </w:rPr>
        <w:t>Setup completed</w:t>
      </w:r>
      <w:r w:rsidR="00C518B1" w:rsidRPr="006B0330">
        <w:rPr>
          <w:color w:val="09506C" w:themeColor="background2"/>
        </w:rPr>
        <w:t xml:space="preserve">’ </w:t>
      </w:r>
      <w:r w:rsidR="00C518B1">
        <w:rPr>
          <w:color w:val="09506C" w:themeColor="background2"/>
        </w:rPr>
        <w:br/>
      </w:r>
      <w:r w:rsidR="00C518B1" w:rsidRPr="006B0330">
        <w:rPr>
          <w:color w:val="09506C" w:themeColor="background2"/>
        </w:rPr>
        <w:t>screen once registered.</w:t>
      </w:r>
      <w:r w:rsidR="00C518B1">
        <w:rPr>
          <w:color w:val="09506C" w:themeColor="background2"/>
        </w:rPr>
        <w:t xml:space="preserve"> You have successfully registered. You will be able to log in using Duo</w:t>
      </w:r>
      <w:r w:rsidR="00C671CF">
        <w:rPr>
          <w:color w:val="09506C" w:themeColor="background2"/>
        </w:rPr>
        <w:t>.</w:t>
      </w:r>
    </w:p>
    <w:p w14:paraId="0DBE73B0" w14:textId="77777777" w:rsidR="00C518B1" w:rsidRDefault="00C518B1" w:rsidP="00287E60">
      <w:pPr>
        <w:tabs>
          <w:tab w:val="left" w:pos="4819"/>
        </w:tabs>
      </w:pPr>
    </w:p>
    <w:p w14:paraId="5E68D29F" w14:textId="77777777" w:rsidR="00C518B1" w:rsidRDefault="00C518B1" w:rsidP="00287E60">
      <w:pPr>
        <w:tabs>
          <w:tab w:val="left" w:pos="4819"/>
        </w:tabs>
      </w:pPr>
    </w:p>
    <w:p w14:paraId="7664F3A0" w14:textId="77777777" w:rsidR="00C518B1" w:rsidRDefault="00C518B1" w:rsidP="00287E60">
      <w:pPr>
        <w:tabs>
          <w:tab w:val="left" w:pos="4819"/>
        </w:tabs>
      </w:pPr>
    </w:p>
    <w:p w14:paraId="19E34779" w14:textId="77777777" w:rsidR="00C518B1" w:rsidRDefault="00C518B1" w:rsidP="00287E60">
      <w:pPr>
        <w:tabs>
          <w:tab w:val="left" w:pos="4819"/>
        </w:tabs>
      </w:pPr>
    </w:p>
    <w:p w14:paraId="3F39BAA8" w14:textId="77777777" w:rsidR="00C518B1" w:rsidRDefault="00C518B1" w:rsidP="00287E60">
      <w:pPr>
        <w:tabs>
          <w:tab w:val="left" w:pos="4819"/>
        </w:tabs>
      </w:pPr>
    </w:p>
    <w:p w14:paraId="24BAA6BC" w14:textId="77777777" w:rsidR="00C518B1" w:rsidRDefault="00C518B1" w:rsidP="00287E60">
      <w:pPr>
        <w:tabs>
          <w:tab w:val="left" w:pos="4819"/>
        </w:tabs>
      </w:pPr>
    </w:p>
    <w:p w14:paraId="279B3CC3" w14:textId="77777777" w:rsidR="00C518B1" w:rsidRDefault="00C518B1" w:rsidP="00287E60">
      <w:pPr>
        <w:tabs>
          <w:tab w:val="left" w:pos="4819"/>
        </w:tabs>
      </w:pPr>
    </w:p>
    <w:p w14:paraId="0976BCBD" w14:textId="77777777" w:rsidR="00C518B1" w:rsidRDefault="00C518B1" w:rsidP="00287E60">
      <w:pPr>
        <w:tabs>
          <w:tab w:val="left" w:pos="4819"/>
        </w:tabs>
      </w:pPr>
    </w:p>
    <w:p w14:paraId="2B336578" w14:textId="77777777" w:rsidR="00C518B1" w:rsidRDefault="00C518B1" w:rsidP="00287E60">
      <w:pPr>
        <w:tabs>
          <w:tab w:val="left" w:pos="4819"/>
        </w:tabs>
      </w:pPr>
    </w:p>
    <w:p w14:paraId="6DC87905" w14:textId="77777777" w:rsidR="00C518B1" w:rsidRDefault="00C671CF" w:rsidP="003200A2">
      <w:pPr>
        <w:pStyle w:val="CBHeading1"/>
      </w:pPr>
      <w:bookmarkStart w:id="7" w:name="_Toc225322499"/>
      <w:r w:rsidRPr="003200A2">
        <w:lastRenderedPageBreak/>
        <w:t>Enrolment – Phone call</w:t>
      </w:r>
      <w:bookmarkEnd w:id="7"/>
    </w:p>
    <w:p w14:paraId="3ED79925" w14:textId="77777777" w:rsidR="00DF7DA6" w:rsidRPr="00DF7DA6" w:rsidRDefault="00DF7DA6" w:rsidP="00C7592A">
      <w:pPr>
        <w:pStyle w:val="BodyCopy"/>
      </w:pPr>
      <w:r>
        <w:t>This section describes the steps taken to enrol if the preferred authentication method is by receipt of a phone call.</w:t>
      </w:r>
    </w:p>
    <w:p w14:paraId="701B02AB" w14:textId="77777777" w:rsidR="00C671CF" w:rsidRPr="00C671CF" w:rsidRDefault="00C671CF" w:rsidP="00C671CF">
      <w:pPr>
        <w:pStyle w:val="BodyCopy"/>
      </w:pPr>
    </w:p>
    <w:p w14:paraId="57425F58" w14:textId="77777777" w:rsidR="00C671CF" w:rsidRPr="00C671CF" w:rsidRDefault="00C671CF" w:rsidP="00C671CF">
      <w:pPr>
        <w:pStyle w:val="BodyCopy"/>
      </w:pPr>
      <w:r w:rsidRPr="001579D3">
        <w:rPr>
          <w:b/>
          <w:color w:val="09506C" w:themeColor="background2"/>
          <w:sz w:val="36"/>
        </w:rPr>
        <w:t>Step 1:</w:t>
      </w:r>
    </w:p>
    <w:p w14:paraId="28508B50" w14:textId="77777777" w:rsidR="00C671CF" w:rsidRPr="00C671CF" w:rsidRDefault="00C671CF" w:rsidP="00C671CF">
      <w:pPr>
        <w:pStyle w:val="BodyCopy"/>
        <w:rPr>
          <w:color w:val="09506C" w:themeColor="background2"/>
          <w:szCs w:val="24"/>
        </w:rPr>
      </w:pPr>
      <w:r w:rsidRPr="00C671CF">
        <w:rPr>
          <w:color w:val="09506C" w:themeColor="background2"/>
          <w:szCs w:val="24"/>
        </w:rPr>
        <w:t xml:space="preserve">Users will receive the below email from Duo security. Please click on the link to enrol. </w:t>
      </w:r>
    </w:p>
    <w:p w14:paraId="34FD3575" w14:textId="77777777" w:rsidR="00C518B1" w:rsidRDefault="00C671CF" w:rsidP="00287E60">
      <w:pPr>
        <w:tabs>
          <w:tab w:val="left" w:pos="4819"/>
        </w:tabs>
      </w:pPr>
      <w:r>
        <w:rPr>
          <w:noProof/>
          <w:lang w:eastAsia="en-IE"/>
        </w:rPr>
        <w:drawing>
          <wp:inline distT="0" distB="0" distL="0" distR="0" wp14:anchorId="4005F9D4" wp14:editId="404E02C5">
            <wp:extent cx="6210935" cy="2691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A896" w14:textId="77777777" w:rsidR="00C671CF" w:rsidRDefault="00C671CF" w:rsidP="00287E60">
      <w:pPr>
        <w:tabs>
          <w:tab w:val="left" w:pos="4819"/>
        </w:tabs>
      </w:pPr>
    </w:p>
    <w:p w14:paraId="0E686F97" w14:textId="77777777" w:rsidR="00C671CF" w:rsidRDefault="00C671CF" w:rsidP="00C7592A">
      <w:pPr>
        <w:pStyle w:val="BodyCopy"/>
        <w:keepNext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lastRenderedPageBreak/>
        <w:t>Step 2</w:t>
      </w:r>
      <w:r w:rsidRPr="001579D3">
        <w:rPr>
          <w:b/>
          <w:color w:val="09506C" w:themeColor="background2"/>
          <w:sz w:val="36"/>
        </w:rPr>
        <w:t>:</w:t>
      </w:r>
    </w:p>
    <w:p w14:paraId="578DB950" w14:textId="77777777" w:rsidR="00C671CF" w:rsidRPr="00C671CF" w:rsidRDefault="00A311B6" w:rsidP="00C671CF">
      <w:pPr>
        <w:pStyle w:val="BodyCopy"/>
      </w:pPr>
      <w:r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 wp14:anchorId="0BCD27B8" wp14:editId="587983C0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815200" cy="3697200"/>
            <wp:effectExtent l="0" t="0" r="4445" b="0"/>
            <wp:wrapTight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1CF">
        <w:rPr>
          <w:color w:val="09506C" w:themeColor="background2"/>
        </w:rPr>
        <w:t>When you</w:t>
      </w:r>
      <w:r w:rsidR="00545505">
        <w:rPr>
          <w:color w:val="09506C" w:themeColor="background2"/>
        </w:rPr>
        <w:t xml:space="preserve"> click on the link in the email</w:t>
      </w:r>
      <w:r w:rsidR="00C671CF" w:rsidRPr="006B0330">
        <w:rPr>
          <w:color w:val="09506C" w:themeColor="background2"/>
        </w:rPr>
        <w:t xml:space="preserve">– </w:t>
      </w:r>
      <w:r w:rsidR="00C671CF">
        <w:rPr>
          <w:color w:val="09506C" w:themeColor="background2"/>
        </w:rPr>
        <w:br/>
      </w:r>
      <w:r w:rsidR="00C671CF" w:rsidRPr="006B0330">
        <w:rPr>
          <w:color w:val="09506C" w:themeColor="background2"/>
        </w:rPr>
        <w:t xml:space="preserve">A separate window will open as per the </w:t>
      </w:r>
      <w:r w:rsidR="00C671CF">
        <w:rPr>
          <w:color w:val="09506C" w:themeColor="background2"/>
        </w:rPr>
        <w:br/>
      </w:r>
      <w:r w:rsidR="00C671CF" w:rsidRPr="006B0330">
        <w:rPr>
          <w:color w:val="09506C" w:themeColor="background2"/>
        </w:rPr>
        <w:t xml:space="preserve">screenshot, </w:t>
      </w:r>
      <w:r w:rsidR="00C671CF">
        <w:rPr>
          <w:color w:val="09506C" w:themeColor="background2"/>
        </w:rPr>
        <w:t>select</w:t>
      </w:r>
      <w:r w:rsidR="00C671CF" w:rsidRPr="006B0330">
        <w:rPr>
          <w:color w:val="09506C" w:themeColor="background2"/>
        </w:rPr>
        <w:t xml:space="preserve"> ‘</w:t>
      </w:r>
      <w:r w:rsidR="00C671CF" w:rsidRPr="00BF2064">
        <w:rPr>
          <w:b/>
          <w:color w:val="09506C" w:themeColor="background2"/>
        </w:rPr>
        <w:t>Get Started</w:t>
      </w:r>
      <w:r w:rsidR="00C671CF">
        <w:rPr>
          <w:color w:val="09506C" w:themeColor="background2"/>
        </w:rPr>
        <w:t>’</w:t>
      </w:r>
    </w:p>
    <w:p w14:paraId="730B1A82" w14:textId="77777777" w:rsidR="00C671CF" w:rsidRDefault="00C671CF" w:rsidP="00287E60">
      <w:pPr>
        <w:tabs>
          <w:tab w:val="left" w:pos="4819"/>
        </w:tabs>
      </w:pPr>
    </w:p>
    <w:p w14:paraId="0C04F560" w14:textId="77777777" w:rsidR="00C671CF" w:rsidRDefault="00C671CF">
      <w:pPr>
        <w:spacing w:line="259" w:lineRule="auto"/>
      </w:pPr>
      <w:r>
        <w:br w:type="page"/>
      </w:r>
    </w:p>
    <w:p w14:paraId="35461900" w14:textId="77777777" w:rsidR="00545505" w:rsidRDefault="00545505" w:rsidP="00545505">
      <w:pPr>
        <w:pStyle w:val="BodyCopy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lastRenderedPageBreak/>
        <w:t>Step 3</w:t>
      </w:r>
      <w:r w:rsidRPr="001579D3">
        <w:rPr>
          <w:b/>
          <w:color w:val="09506C" w:themeColor="background2"/>
          <w:sz w:val="36"/>
        </w:rPr>
        <w:t>:</w:t>
      </w:r>
    </w:p>
    <w:p w14:paraId="5D39E685" w14:textId="77777777" w:rsidR="003431EF" w:rsidRPr="00C671CF" w:rsidRDefault="00A311B6" w:rsidP="00545505">
      <w:pPr>
        <w:pStyle w:val="BodyCopy"/>
      </w:pPr>
      <w:r>
        <w:rPr>
          <w:noProof/>
          <w:lang w:eastAsia="en-IE"/>
        </w:rPr>
        <w:drawing>
          <wp:anchor distT="0" distB="0" distL="114300" distR="114300" simplePos="0" relativeHeight="251662336" behindDoc="1" locked="0" layoutInCell="1" allowOverlap="1" wp14:anchorId="48C048A6" wp14:editId="13AFD15D">
            <wp:simplePos x="0" y="0"/>
            <wp:positionH relativeFrom="column">
              <wp:posOffset>3426460</wp:posOffset>
            </wp:positionH>
            <wp:positionV relativeFrom="paragraph">
              <wp:posOffset>3810</wp:posOffset>
            </wp:positionV>
            <wp:extent cx="3005455" cy="3696970"/>
            <wp:effectExtent l="0" t="0" r="4445" b="0"/>
            <wp:wrapTight wrapText="bothSides">
              <wp:wrapPolygon edited="0">
                <wp:start x="0" y="0"/>
                <wp:lineTo x="0" y="21481"/>
                <wp:lineTo x="21495" y="21481"/>
                <wp:lineTo x="2149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1EF">
        <w:rPr>
          <w:color w:val="09506C" w:themeColor="background2"/>
        </w:rPr>
        <w:t>Please s</w:t>
      </w:r>
      <w:r w:rsidR="003431EF" w:rsidRPr="006B0330">
        <w:rPr>
          <w:color w:val="09506C" w:themeColor="background2"/>
        </w:rPr>
        <w:t>elect the ‘</w:t>
      </w:r>
      <w:r w:rsidR="003431EF" w:rsidRPr="00BF2064">
        <w:rPr>
          <w:b/>
          <w:color w:val="09506C" w:themeColor="background2"/>
        </w:rPr>
        <w:t>Phone number</w:t>
      </w:r>
      <w:r w:rsidR="003431EF" w:rsidRPr="006B0330">
        <w:rPr>
          <w:color w:val="09506C" w:themeColor="background2"/>
        </w:rPr>
        <w:t>’ option</w:t>
      </w:r>
      <w:r w:rsidR="003431EF">
        <w:rPr>
          <w:color w:val="09506C" w:themeColor="background2"/>
        </w:rPr>
        <w:t>.</w:t>
      </w:r>
      <w:r w:rsidR="003431EF" w:rsidRPr="006B0330">
        <w:rPr>
          <w:color w:val="09506C" w:themeColor="background2"/>
        </w:rPr>
        <w:t xml:space="preserve"> </w:t>
      </w:r>
    </w:p>
    <w:p w14:paraId="114D6E23" w14:textId="77777777" w:rsidR="00C671CF" w:rsidRDefault="00C671CF" w:rsidP="00287E60">
      <w:pPr>
        <w:tabs>
          <w:tab w:val="left" w:pos="4819"/>
        </w:tabs>
      </w:pPr>
    </w:p>
    <w:p w14:paraId="6286E4D1" w14:textId="77777777" w:rsidR="00C518B1" w:rsidRDefault="00C518B1" w:rsidP="00287E60">
      <w:pPr>
        <w:tabs>
          <w:tab w:val="left" w:pos="4819"/>
        </w:tabs>
      </w:pPr>
    </w:p>
    <w:p w14:paraId="6C05174A" w14:textId="77777777" w:rsidR="00C518B1" w:rsidRDefault="00C518B1" w:rsidP="00287E60">
      <w:pPr>
        <w:tabs>
          <w:tab w:val="left" w:pos="4819"/>
        </w:tabs>
      </w:pPr>
    </w:p>
    <w:p w14:paraId="1A5B6B45" w14:textId="77777777" w:rsidR="00C518B1" w:rsidRDefault="00C518B1" w:rsidP="00287E60">
      <w:pPr>
        <w:tabs>
          <w:tab w:val="left" w:pos="4819"/>
        </w:tabs>
      </w:pPr>
    </w:p>
    <w:p w14:paraId="402EF36F" w14:textId="77777777" w:rsidR="003431EF" w:rsidRDefault="003431EF" w:rsidP="00287E60">
      <w:pPr>
        <w:tabs>
          <w:tab w:val="left" w:pos="4819"/>
        </w:tabs>
      </w:pPr>
    </w:p>
    <w:p w14:paraId="643DBA18" w14:textId="77777777" w:rsidR="003431EF" w:rsidRDefault="003431EF" w:rsidP="00287E60">
      <w:pPr>
        <w:tabs>
          <w:tab w:val="left" w:pos="4819"/>
        </w:tabs>
      </w:pPr>
    </w:p>
    <w:p w14:paraId="2F192394" w14:textId="77777777" w:rsidR="003431EF" w:rsidRDefault="003431EF" w:rsidP="00287E60">
      <w:pPr>
        <w:tabs>
          <w:tab w:val="left" w:pos="4819"/>
        </w:tabs>
      </w:pPr>
    </w:p>
    <w:p w14:paraId="7276BE14" w14:textId="77777777" w:rsidR="003431EF" w:rsidRDefault="003431EF" w:rsidP="00287E60">
      <w:pPr>
        <w:tabs>
          <w:tab w:val="left" w:pos="4819"/>
        </w:tabs>
      </w:pPr>
    </w:p>
    <w:p w14:paraId="5066F2E3" w14:textId="77777777" w:rsidR="003431EF" w:rsidRDefault="003431EF" w:rsidP="00287E60">
      <w:pPr>
        <w:tabs>
          <w:tab w:val="left" w:pos="4819"/>
        </w:tabs>
      </w:pPr>
    </w:p>
    <w:p w14:paraId="1880BE6B" w14:textId="77777777" w:rsidR="003431EF" w:rsidRDefault="003431EF" w:rsidP="00287E60">
      <w:pPr>
        <w:tabs>
          <w:tab w:val="left" w:pos="4819"/>
        </w:tabs>
      </w:pPr>
    </w:p>
    <w:p w14:paraId="1E15BB15" w14:textId="77777777" w:rsidR="003431EF" w:rsidRDefault="003431EF" w:rsidP="00287E60">
      <w:pPr>
        <w:tabs>
          <w:tab w:val="left" w:pos="4819"/>
        </w:tabs>
      </w:pPr>
    </w:p>
    <w:p w14:paraId="42B6CE8C" w14:textId="77777777" w:rsidR="003431EF" w:rsidRDefault="003431EF" w:rsidP="00287E60">
      <w:pPr>
        <w:tabs>
          <w:tab w:val="left" w:pos="4819"/>
        </w:tabs>
      </w:pPr>
    </w:p>
    <w:p w14:paraId="7A1EBA5B" w14:textId="77777777" w:rsidR="003431EF" w:rsidRDefault="003431EF" w:rsidP="00287E60">
      <w:pPr>
        <w:tabs>
          <w:tab w:val="left" w:pos="4819"/>
        </w:tabs>
        <w:rPr>
          <w:color w:val="09506C" w:themeColor="background2"/>
          <w:sz w:val="36"/>
        </w:rPr>
      </w:pPr>
      <w:r w:rsidRPr="001579D3">
        <w:rPr>
          <w:b/>
          <w:color w:val="09506C" w:themeColor="background2"/>
          <w:sz w:val="36"/>
        </w:rPr>
        <w:t>Step 4:</w:t>
      </w:r>
      <w:r w:rsidRPr="001579D3">
        <w:rPr>
          <w:color w:val="09506C" w:themeColor="background2"/>
          <w:sz w:val="36"/>
        </w:rPr>
        <w:t xml:space="preserve">  </w:t>
      </w:r>
    </w:p>
    <w:p w14:paraId="07E02BAD" w14:textId="77777777" w:rsidR="003431EF" w:rsidRDefault="00A311B6">
      <w:pPr>
        <w:spacing w:line="259" w:lineRule="auto"/>
        <w:rPr>
          <w:color w:val="09506C" w:themeColor="background2"/>
        </w:rPr>
      </w:pPr>
      <w:r>
        <w:rPr>
          <w:noProof/>
          <w:lang w:eastAsia="en-IE"/>
        </w:rPr>
        <w:drawing>
          <wp:anchor distT="0" distB="0" distL="114300" distR="114300" simplePos="0" relativeHeight="251664384" behindDoc="1" locked="0" layoutInCell="1" allowOverlap="1" wp14:anchorId="5AFF9415" wp14:editId="19E0C56B">
            <wp:simplePos x="0" y="0"/>
            <wp:positionH relativeFrom="column">
              <wp:posOffset>3636010</wp:posOffset>
            </wp:positionH>
            <wp:positionV relativeFrom="paragraph">
              <wp:posOffset>3810</wp:posOffset>
            </wp:positionV>
            <wp:extent cx="2764800" cy="3697200"/>
            <wp:effectExtent l="0" t="0" r="0" b="0"/>
            <wp:wrapTight wrapText="bothSides">
              <wp:wrapPolygon edited="0">
                <wp:start x="0" y="0"/>
                <wp:lineTo x="0" y="21481"/>
                <wp:lineTo x="21431" y="21481"/>
                <wp:lineTo x="214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1EF">
        <w:rPr>
          <w:color w:val="09506C" w:themeColor="background2"/>
        </w:rPr>
        <w:t>Please s</w:t>
      </w:r>
      <w:r w:rsidR="003431EF" w:rsidRPr="006B0330">
        <w:rPr>
          <w:color w:val="09506C" w:themeColor="background2"/>
        </w:rPr>
        <w:t>elect the ‘</w:t>
      </w:r>
      <w:r w:rsidR="003431EF" w:rsidRPr="00BF2064">
        <w:rPr>
          <w:b/>
          <w:color w:val="09506C" w:themeColor="background2"/>
        </w:rPr>
        <w:t>Phone number</w:t>
      </w:r>
      <w:r w:rsidR="003431EF" w:rsidRPr="006B0330">
        <w:rPr>
          <w:color w:val="09506C" w:themeColor="background2"/>
        </w:rPr>
        <w:t>’ option</w:t>
      </w:r>
      <w:r w:rsidR="003431EF">
        <w:rPr>
          <w:color w:val="09506C" w:themeColor="background2"/>
        </w:rPr>
        <w:t>.</w:t>
      </w:r>
      <w:r w:rsidR="003431EF" w:rsidRPr="006B0330">
        <w:rPr>
          <w:color w:val="09506C" w:themeColor="background2"/>
        </w:rPr>
        <w:t xml:space="preserve"> </w:t>
      </w:r>
    </w:p>
    <w:p w14:paraId="3DF82DA4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  <w:r>
        <w:rPr>
          <w:color w:val="09506C" w:themeColor="background2"/>
          <w:sz w:val="36"/>
        </w:rPr>
        <w:br w:type="page"/>
      </w:r>
    </w:p>
    <w:p w14:paraId="74FBC358" w14:textId="77777777" w:rsidR="003431EF" w:rsidRDefault="003431EF" w:rsidP="003431EF">
      <w:pPr>
        <w:tabs>
          <w:tab w:val="left" w:pos="4819"/>
        </w:tabs>
        <w:rPr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lastRenderedPageBreak/>
        <w:t>Step 5</w:t>
      </w:r>
      <w:r w:rsidRPr="001579D3">
        <w:rPr>
          <w:b/>
          <w:color w:val="09506C" w:themeColor="background2"/>
          <w:sz w:val="36"/>
        </w:rPr>
        <w:t>:</w:t>
      </w:r>
      <w:r w:rsidRPr="001579D3">
        <w:rPr>
          <w:color w:val="09506C" w:themeColor="background2"/>
          <w:sz w:val="36"/>
        </w:rPr>
        <w:t xml:space="preserve">  </w:t>
      </w:r>
    </w:p>
    <w:p w14:paraId="7981EDD8" w14:textId="77777777" w:rsidR="003431EF" w:rsidRDefault="00C44AC3" w:rsidP="003431EF">
      <w:pPr>
        <w:tabs>
          <w:tab w:val="left" w:pos="4819"/>
        </w:tabs>
        <w:rPr>
          <w:color w:val="09506C" w:themeColor="background2"/>
          <w:sz w:val="36"/>
        </w:rPr>
      </w:pPr>
      <w:r>
        <w:rPr>
          <w:noProof/>
          <w:lang w:eastAsia="en-IE"/>
        </w:rPr>
        <w:drawing>
          <wp:anchor distT="0" distB="0" distL="114300" distR="114300" simplePos="0" relativeHeight="251666432" behindDoc="1" locked="0" layoutInCell="1" allowOverlap="1" wp14:anchorId="5F0260E7" wp14:editId="794C5F3F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2955600" cy="3697200"/>
            <wp:effectExtent l="0" t="0" r="0" b="0"/>
            <wp:wrapTight wrapText="bothSides">
              <wp:wrapPolygon edited="0">
                <wp:start x="0" y="0"/>
                <wp:lineTo x="0" y="21481"/>
                <wp:lineTo x="21442" y="21481"/>
                <wp:lineTo x="2144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1EF" w:rsidRPr="006B0330">
        <w:rPr>
          <w:color w:val="09506C" w:themeColor="background2"/>
        </w:rPr>
        <w:t>You must confirm your details are correct by clicking ‘</w:t>
      </w:r>
      <w:r w:rsidR="003431EF" w:rsidRPr="00BF2064">
        <w:rPr>
          <w:b/>
          <w:color w:val="09506C" w:themeColor="background2"/>
        </w:rPr>
        <w:t>Yes, It’s correct</w:t>
      </w:r>
      <w:r w:rsidR="003431EF" w:rsidRPr="006B0330">
        <w:rPr>
          <w:color w:val="09506C" w:themeColor="background2"/>
        </w:rPr>
        <w:t>’.</w:t>
      </w:r>
    </w:p>
    <w:p w14:paraId="088E6072" w14:textId="77777777" w:rsidR="001D56C4" w:rsidRDefault="001D56C4" w:rsidP="00287E60">
      <w:pPr>
        <w:tabs>
          <w:tab w:val="left" w:pos="4819"/>
        </w:tabs>
      </w:pPr>
    </w:p>
    <w:p w14:paraId="5916BB52" w14:textId="77777777" w:rsidR="003431EF" w:rsidRDefault="003431EF" w:rsidP="00287E60">
      <w:pPr>
        <w:tabs>
          <w:tab w:val="left" w:pos="4819"/>
        </w:tabs>
      </w:pPr>
    </w:p>
    <w:p w14:paraId="581D24AF" w14:textId="77777777" w:rsidR="003431EF" w:rsidRDefault="003431EF" w:rsidP="00287E60">
      <w:pPr>
        <w:tabs>
          <w:tab w:val="left" w:pos="4819"/>
        </w:tabs>
      </w:pPr>
    </w:p>
    <w:p w14:paraId="71153CFD" w14:textId="77777777" w:rsidR="003431EF" w:rsidRDefault="003431EF" w:rsidP="00287E60">
      <w:pPr>
        <w:tabs>
          <w:tab w:val="left" w:pos="4819"/>
        </w:tabs>
      </w:pPr>
    </w:p>
    <w:p w14:paraId="56D1B9EF" w14:textId="77777777" w:rsidR="003431EF" w:rsidRDefault="003431EF" w:rsidP="00287E60">
      <w:pPr>
        <w:tabs>
          <w:tab w:val="left" w:pos="4819"/>
        </w:tabs>
      </w:pPr>
    </w:p>
    <w:p w14:paraId="46D6E1C3" w14:textId="77777777" w:rsidR="003431EF" w:rsidRDefault="003431EF" w:rsidP="00287E60">
      <w:pPr>
        <w:tabs>
          <w:tab w:val="left" w:pos="4819"/>
        </w:tabs>
      </w:pPr>
    </w:p>
    <w:p w14:paraId="3C9FCACF" w14:textId="77777777" w:rsidR="003431EF" w:rsidRDefault="003431EF" w:rsidP="00287E60">
      <w:pPr>
        <w:tabs>
          <w:tab w:val="left" w:pos="4819"/>
        </w:tabs>
      </w:pPr>
    </w:p>
    <w:p w14:paraId="5934404A" w14:textId="77777777" w:rsidR="003431EF" w:rsidRDefault="003431EF" w:rsidP="00287E60">
      <w:pPr>
        <w:tabs>
          <w:tab w:val="left" w:pos="4819"/>
        </w:tabs>
      </w:pPr>
    </w:p>
    <w:p w14:paraId="44932F99" w14:textId="77777777" w:rsidR="003431EF" w:rsidRDefault="003431EF" w:rsidP="00287E60">
      <w:pPr>
        <w:tabs>
          <w:tab w:val="left" w:pos="4819"/>
        </w:tabs>
      </w:pPr>
    </w:p>
    <w:p w14:paraId="5D95DCD1" w14:textId="77777777" w:rsidR="003431EF" w:rsidRDefault="003431EF" w:rsidP="00287E60">
      <w:pPr>
        <w:tabs>
          <w:tab w:val="left" w:pos="4819"/>
        </w:tabs>
      </w:pPr>
    </w:p>
    <w:p w14:paraId="59452EC4" w14:textId="77777777" w:rsidR="003431EF" w:rsidRDefault="003431EF" w:rsidP="003431EF">
      <w:pPr>
        <w:tabs>
          <w:tab w:val="left" w:pos="4819"/>
        </w:tabs>
        <w:rPr>
          <w:b/>
          <w:color w:val="09506C" w:themeColor="background2"/>
          <w:sz w:val="36"/>
        </w:rPr>
      </w:pPr>
    </w:p>
    <w:p w14:paraId="4E20042C" w14:textId="77777777" w:rsidR="003431EF" w:rsidRDefault="003431EF" w:rsidP="003431EF">
      <w:pPr>
        <w:tabs>
          <w:tab w:val="left" w:pos="4819"/>
        </w:tabs>
        <w:rPr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6</w:t>
      </w:r>
      <w:r w:rsidRPr="001579D3">
        <w:rPr>
          <w:b/>
          <w:color w:val="09506C" w:themeColor="background2"/>
          <w:sz w:val="36"/>
        </w:rPr>
        <w:t>:</w:t>
      </w:r>
      <w:r w:rsidRPr="001579D3">
        <w:rPr>
          <w:color w:val="09506C" w:themeColor="background2"/>
          <w:sz w:val="36"/>
        </w:rPr>
        <w:t xml:space="preserve">  </w:t>
      </w:r>
    </w:p>
    <w:p w14:paraId="3D4CE633" w14:textId="77777777" w:rsidR="003431EF" w:rsidRDefault="00472FE5" w:rsidP="003431EF">
      <w:pPr>
        <w:tabs>
          <w:tab w:val="left" w:pos="4819"/>
        </w:tabs>
        <w:rPr>
          <w:color w:val="09506C" w:themeColor="background2"/>
          <w:sz w:val="36"/>
        </w:rPr>
      </w:pPr>
      <w:r>
        <w:rPr>
          <w:noProof/>
          <w:lang w:eastAsia="en-IE"/>
        </w:rPr>
        <w:drawing>
          <wp:anchor distT="0" distB="0" distL="114300" distR="114300" simplePos="0" relativeHeight="251680768" behindDoc="1" locked="0" layoutInCell="1" allowOverlap="1" wp14:anchorId="01EEF238" wp14:editId="46CF0B6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905125" cy="3696970"/>
            <wp:effectExtent l="0" t="0" r="9525" b="0"/>
            <wp:wrapTight wrapText="bothSides">
              <wp:wrapPolygon edited="0">
                <wp:start x="0" y="0"/>
                <wp:lineTo x="0" y="21481"/>
                <wp:lineTo x="21529" y="21481"/>
                <wp:lineTo x="21529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1EF" w:rsidRPr="006B0330">
        <w:rPr>
          <w:color w:val="09506C" w:themeColor="background2"/>
        </w:rPr>
        <w:t xml:space="preserve">Set up is completed and you will see on the screen that the phone call has been added.  Please </w:t>
      </w:r>
      <w:r w:rsidR="003431EF">
        <w:rPr>
          <w:color w:val="09506C" w:themeColor="background2"/>
        </w:rPr>
        <w:t xml:space="preserve">select </w:t>
      </w:r>
      <w:r w:rsidR="00656346" w:rsidRPr="003635DA">
        <w:rPr>
          <w:b/>
          <w:color w:val="09506C" w:themeColor="background2"/>
        </w:rPr>
        <w:t>‘</w:t>
      </w:r>
      <w:r w:rsidR="003431EF" w:rsidRPr="00BF2064">
        <w:rPr>
          <w:b/>
          <w:color w:val="09506C" w:themeColor="background2"/>
        </w:rPr>
        <w:t>continue</w:t>
      </w:r>
      <w:r w:rsidR="00656346">
        <w:rPr>
          <w:b/>
          <w:color w:val="09506C" w:themeColor="background2"/>
        </w:rPr>
        <w:t>’</w:t>
      </w:r>
      <w:r w:rsidR="003431EF" w:rsidRPr="006B0330">
        <w:rPr>
          <w:color w:val="09506C" w:themeColor="background2"/>
        </w:rPr>
        <w:t xml:space="preserve">. </w:t>
      </w:r>
    </w:p>
    <w:p w14:paraId="4A2800AD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7BAED7FE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7DA121BB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299809E2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48BFDBD2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0360F464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398C3F6D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5469FAAF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00C2ED5C" w14:textId="77777777" w:rsidR="003431EF" w:rsidRDefault="003431EF" w:rsidP="003431EF">
      <w:pPr>
        <w:tabs>
          <w:tab w:val="left" w:pos="4819"/>
        </w:tabs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lastRenderedPageBreak/>
        <w:t>Step 7:</w:t>
      </w:r>
    </w:p>
    <w:p w14:paraId="51189778" w14:textId="77777777" w:rsidR="003431EF" w:rsidRDefault="003431EF" w:rsidP="003431EF">
      <w:pPr>
        <w:tabs>
          <w:tab w:val="left" w:pos="4819"/>
        </w:tabs>
        <w:rPr>
          <w:color w:val="09506C" w:themeColor="background2"/>
          <w:sz w:val="36"/>
        </w:rPr>
      </w:pPr>
      <w:r w:rsidRPr="006B0330">
        <w:rPr>
          <w:noProof/>
          <w:color w:val="09506C" w:themeColor="background2"/>
          <w:lang w:eastAsia="en-IE"/>
        </w:rPr>
        <w:drawing>
          <wp:anchor distT="0" distB="0" distL="114300" distR="114300" simplePos="0" relativeHeight="251639808" behindDoc="1" locked="0" layoutInCell="1" allowOverlap="1" wp14:anchorId="0FF5966A" wp14:editId="5B980DC3">
            <wp:simplePos x="0" y="0"/>
            <wp:positionH relativeFrom="column">
              <wp:posOffset>3619500</wp:posOffset>
            </wp:positionH>
            <wp:positionV relativeFrom="paragraph">
              <wp:posOffset>9525</wp:posOffset>
            </wp:positionV>
            <wp:extent cx="2858400" cy="3697200"/>
            <wp:effectExtent l="0" t="0" r="0" b="0"/>
            <wp:wrapTight wrapText="bothSides">
              <wp:wrapPolygon edited="0">
                <wp:start x="0" y="0"/>
                <wp:lineTo x="0" y="21481"/>
                <wp:lineTo x="21451" y="21481"/>
                <wp:lineTo x="21451" y="0"/>
                <wp:lineTo x="0" y="0"/>
              </wp:wrapPolygon>
            </wp:wrapTight>
            <wp:docPr id="15" name="Picture 4" descr="cid:image005.png@01DB7261.05B73AD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id:image005.png@01DB7261.05B73AD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36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330">
        <w:rPr>
          <w:color w:val="09506C" w:themeColor="background2"/>
        </w:rPr>
        <w:t xml:space="preserve">You </w:t>
      </w:r>
      <w:proofErr w:type="gramStart"/>
      <w:r w:rsidRPr="006B0330">
        <w:rPr>
          <w:color w:val="09506C" w:themeColor="background2"/>
        </w:rPr>
        <w:t>are able to</w:t>
      </w:r>
      <w:proofErr w:type="gramEnd"/>
      <w:r w:rsidRPr="006B0330">
        <w:rPr>
          <w:color w:val="09506C" w:themeColor="background2"/>
        </w:rPr>
        <w:t xml:space="preserve"> </w:t>
      </w:r>
      <w:r w:rsidRPr="00A1585B">
        <w:rPr>
          <w:b/>
          <w:color w:val="09506C" w:themeColor="background2"/>
        </w:rPr>
        <w:t>add another device</w:t>
      </w:r>
      <w:r w:rsidRPr="006B0330">
        <w:rPr>
          <w:color w:val="09506C" w:themeColor="background2"/>
        </w:rPr>
        <w:t xml:space="preserve"> if you wish or you can </w:t>
      </w:r>
      <w:r>
        <w:rPr>
          <w:color w:val="09506C" w:themeColor="background2"/>
        </w:rPr>
        <w:t>select</w:t>
      </w:r>
      <w:r w:rsidRPr="006B0330">
        <w:rPr>
          <w:color w:val="09506C" w:themeColor="background2"/>
        </w:rPr>
        <w:t xml:space="preserve"> </w:t>
      </w:r>
      <w:r w:rsidRPr="00A1585B">
        <w:rPr>
          <w:b/>
          <w:color w:val="09506C" w:themeColor="background2"/>
        </w:rPr>
        <w:t xml:space="preserve">‘I don’t want to add more </w:t>
      </w:r>
      <w:proofErr w:type="gramStart"/>
      <w:r w:rsidRPr="00A1585B">
        <w:rPr>
          <w:b/>
          <w:color w:val="09506C" w:themeColor="background2"/>
        </w:rPr>
        <w:t>devices’</w:t>
      </w:r>
      <w:proofErr w:type="gramEnd"/>
      <w:r w:rsidRPr="00A1585B">
        <w:rPr>
          <w:b/>
          <w:color w:val="09506C" w:themeColor="background2"/>
        </w:rPr>
        <w:t>.</w:t>
      </w:r>
    </w:p>
    <w:p w14:paraId="3777C783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092DC7A2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3C503990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6CBD2D7D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30870EFE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48570668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4D9D9F58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32F6CB76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40E83533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274DBC5F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6C404FFE" w14:textId="77777777" w:rsidR="003431EF" w:rsidRDefault="00472FE5" w:rsidP="003431EF">
      <w:pPr>
        <w:tabs>
          <w:tab w:val="left" w:pos="4819"/>
        </w:tabs>
        <w:rPr>
          <w:b/>
          <w:color w:val="09506C" w:themeColor="background2"/>
          <w:sz w:val="36"/>
        </w:rPr>
      </w:pPr>
      <w:r>
        <w:rPr>
          <w:noProof/>
          <w:lang w:eastAsia="en-IE"/>
        </w:rPr>
        <w:drawing>
          <wp:anchor distT="0" distB="0" distL="114300" distR="114300" simplePos="0" relativeHeight="251678720" behindDoc="1" locked="0" layoutInCell="1" allowOverlap="1" wp14:anchorId="7354E6F3" wp14:editId="1B2CF4D0">
            <wp:simplePos x="0" y="0"/>
            <wp:positionH relativeFrom="margin">
              <wp:posOffset>3451225</wp:posOffset>
            </wp:positionH>
            <wp:positionV relativeFrom="paragraph">
              <wp:posOffset>417830</wp:posOffset>
            </wp:positionV>
            <wp:extent cx="2937600" cy="3697200"/>
            <wp:effectExtent l="0" t="0" r="0" b="0"/>
            <wp:wrapTight wrapText="bothSides">
              <wp:wrapPolygon edited="0">
                <wp:start x="0" y="0"/>
                <wp:lineTo x="0" y="21481"/>
                <wp:lineTo x="21432" y="21481"/>
                <wp:lineTo x="21432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1EF">
        <w:rPr>
          <w:b/>
          <w:color w:val="09506C" w:themeColor="background2"/>
          <w:sz w:val="36"/>
        </w:rPr>
        <w:t>Step 8:</w:t>
      </w:r>
    </w:p>
    <w:p w14:paraId="7A49A80C" w14:textId="77777777" w:rsidR="00DD731B" w:rsidRDefault="00472FE5" w:rsidP="003431EF">
      <w:pPr>
        <w:pStyle w:val="BodyCopy"/>
        <w:rPr>
          <w:noProof/>
          <w:color w:val="09506C" w:themeColor="background2"/>
          <w:lang w:eastAsia="en-IE"/>
        </w:rPr>
      </w:pPr>
      <w:r w:rsidRPr="006B0330">
        <w:rPr>
          <w:color w:val="09506C" w:themeColor="background2"/>
        </w:rPr>
        <w:t xml:space="preserve"> </w:t>
      </w:r>
      <w:r w:rsidR="003431EF" w:rsidRPr="006B0330">
        <w:rPr>
          <w:color w:val="09506C" w:themeColor="background2"/>
        </w:rPr>
        <w:t>You will see the ‘</w:t>
      </w:r>
      <w:r w:rsidR="003431EF" w:rsidRPr="00551568">
        <w:rPr>
          <w:b/>
          <w:color w:val="09506C" w:themeColor="background2"/>
        </w:rPr>
        <w:t>Setup completed</w:t>
      </w:r>
      <w:r w:rsidR="003431EF" w:rsidRPr="006B0330">
        <w:rPr>
          <w:color w:val="09506C" w:themeColor="background2"/>
        </w:rPr>
        <w:t xml:space="preserve">’ </w:t>
      </w:r>
      <w:r w:rsidR="003431EF">
        <w:rPr>
          <w:color w:val="09506C" w:themeColor="background2"/>
        </w:rPr>
        <w:br/>
      </w:r>
      <w:r w:rsidR="003431EF" w:rsidRPr="006B0330">
        <w:rPr>
          <w:color w:val="09506C" w:themeColor="background2"/>
        </w:rPr>
        <w:t>screen once registered.</w:t>
      </w:r>
      <w:r w:rsidR="003431EF" w:rsidRPr="006B0330">
        <w:rPr>
          <w:noProof/>
          <w:color w:val="09506C" w:themeColor="background2"/>
          <w:lang w:eastAsia="en-IE"/>
        </w:rPr>
        <w:t xml:space="preserve"> </w:t>
      </w:r>
    </w:p>
    <w:p w14:paraId="76C0E066" w14:textId="77777777" w:rsidR="003431EF" w:rsidRPr="002D551D" w:rsidRDefault="00DD731B" w:rsidP="003431EF">
      <w:pPr>
        <w:pStyle w:val="BodyCopy"/>
        <w:rPr>
          <w:b/>
          <w:color w:val="09506C" w:themeColor="background2"/>
        </w:rPr>
      </w:pPr>
      <w:r>
        <w:rPr>
          <w:noProof/>
          <w:color w:val="09506C" w:themeColor="background2"/>
          <w:lang w:eastAsia="en-IE"/>
        </w:rPr>
        <w:t xml:space="preserve">This indicates </w:t>
      </w:r>
      <w:r w:rsidR="00A968B7">
        <w:rPr>
          <w:noProof/>
          <w:color w:val="09506C" w:themeColor="background2"/>
          <w:lang w:eastAsia="en-IE"/>
        </w:rPr>
        <w:t xml:space="preserve">you </w:t>
      </w:r>
      <w:r w:rsidR="003431EF">
        <w:rPr>
          <w:color w:val="09506C" w:themeColor="background2"/>
        </w:rPr>
        <w:t>have successfully registered</w:t>
      </w:r>
      <w:r>
        <w:rPr>
          <w:color w:val="09506C" w:themeColor="background2"/>
        </w:rPr>
        <w:t xml:space="preserve"> and</w:t>
      </w:r>
      <w:r w:rsidR="003431EF">
        <w:rPr>
          <w:color w:val="09506C" w:themeColor="background2"/>
        </w:rPr>
        <w:t xml:space="preserve"> will be able to log in using Duo.</w:t>
      </w:r>
    </w:p>
    <w:p w14:paraId="606D95A0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</w:p>
    <w:p w14:paraId="6711FC9B" w14:textId="77777777" w:rsidR="003431EF" w:rsidRDefault="003431EF">
      <w:pPr>
        <w:spacing w:line="259" w:lineRule="auto"/>
        <w:rPr>
          <w:color w:val="09506C" w:themeColor="background2"/>
          <w:sz w:val="36"/>
        </w:rPr>
      </w:pPr>
      <w:r>
        <w:rPr>
          <w:color w:val="09506C" w:themeColor="background2"/>
          <w:sz w:val="36"/>
        </w:rPr>
        <w:br w:type="page"/>
      </w:r>
    </w:p>
    <w:p w14:paraId="3814AC36" w14:textId="77777777" w:rsidR="003431EF" w:rsidRDefault="00FF4AF0" w:rsidP="003200A2">
      <w:pPr>
        <w:pStyle w:val="CBHeading1"/>
      </w:pPr>
      <w:bookmarkStart w:id="8" w:name="_Toc225322500"/>
      <w:r w:rsidRPr="003200A2">
        <w:lastRenderedPageBreak/>
        <w:t>Manage</w:t>
      </w:r>
      <w:r w:rsidR="00915B00" w:rsidRPr="003200A2">
        <w:t xml:space="preserve"> your second factor device</w:t>
      </w:r>
      <w:bookmarkEnd w:id="8"/>
    </w:p>
    <w:p w14:paraId="0C1F6EA9" w14:textId="77777777" w:rsidR="00DF7DA6" w:rsidRPr="00DF7DA6" w:rsidRDefault="00DF7DA6" w:rsidP="00C7592A">
      <w:pPr>
        <w:pStyle w:val="BodyCopy"/>
      </w:pPr>
      <w:r>
        <w:t>This section describes the steps that users can take to change or add authentication devices.</w:t>
      </w:r>
    </w:p>
    <w:p w14:paraId="2CE4F11C" w14:textId="77777777" w:rsidR="00F13EB2" w:rsidRPr="00C7592A" w:rsidRDefault="00DF7DA6" w:rsidP="00A1585B">
      <w:pPr>
        <w:tabs>
          <w:tab w:val="left" w:pos="4819"/>
        </w:tabs>
      </w:pPr>
      <w:r w:rsidRPr="00C7592A">
        <w:t xml:space="preserve">To access the </w:t>
      </w:r>
      <w:r>
        <w:t xml:space="preserve">Duo </w:t>
      </w:r>
      <w:r w:rsidRPr="00DF7DA6">
        <w:t>self-service</w:t>
      </w:r>
      <w:r w:rsidRPr="00C7592A">
        <w:t xml:space="preserve"> </w:t>
      </w:r>
      <w:proofErr w:type="gramStart"/>
      <w:r w:rsidRPr="00C7592A">
        <w:t>portal</w:t>
      </w:r>
      <w:proofErr w:type="gramEnd"/>
      <w:r w:rsidRPr="00C7592A">
        <w:t xml:space="preserve"> follow the steps below.</w:t>
      </w:r>
    </w:p>
    <w:p w14:paraId="66027CFC" w14:textId="77777777" w:rsidR="00915B00" w:rsidRPr="00915B00" w:rsidRDefault="00F13EB2" w:rsidP="00A1585B">
      <w:pPr>
        <w:tabs>
          <w:tab w:val="left" w:pos="4819"/>
        </w:tabs>
      </w:pPr>
      <w:r w:rsidRPr="00700F1E">
        <w:rPr>
          <w:noProof/>
          <w:color w:val="09506C" w:themeColor="background2"/>
          <w:lang w:eastAsia="en-IE"/>
        </w:rPr>
        <w:drawing>
          <wp:anchor distT="0" distB="0" distL="114300" distR="114300" simplePos="0" relativeHeight="251629568" behindDoc="1" locked="0" layoutInCell="1" allowOverlap="1" wp14:anchorId="26B87ED8" wp14:editId="3D87F3F0">
            <wp:simplePos x="0" y="0"/>
            <wp:positionH relativeFrom="margin">
              <wp:posOffset>3971290</wp:posOffset>
            </wp:positionH>
            <wp:positionV relativeFrom="paragraph">
              <wp:posOffset>167005</wp:posOffset>
            </wp:positionV>
            <wp:extent cx="2376805" cy="3562985"/>
            <wp:effectExtent l="0" t="0" r="4445" b="0"/>
            <wp:wrapTight wrapText="bothSides">
              <wp:wrapPolygon edited="0">
                <wp:start x="0" y="0"/>
                <wp:lineTo x="0" y="21481"/>
                <wp:lineTo x="21467" y="21481"/>
                <wp:lineTo x="2146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9506C" w:themeColor="background2"/>
          <w:sz w:val="36"/>
        </w:rPr>
        <w:t>Step 1:</w:t>
      </w:r>
    </w:p>
    <w:p w14:paraId="0881CA22" w14:textId="77777777" w:rsidR="00915B00" w:rsidRPr="00700F1E" w:rsidRDefault="00915B00" w:rsidP="00DF7DA6">
      <w:pPr>
        <w:pStyle w:val="BodyCopy"/>
        <w:rPr>
          <w:color w:val="09506C" w:themeColor="background2"/>
        </w:rPr>
      </w:pPr>
      <w:r w:rsidRPr="00700F1E">
        <w:rPr>
          <w:color w:val="09506C" w:themeColor="background2"/>
        </w:rPr>
        <w:t xml:space="preserve">When you login to the </w:t>
      </w:r>
      <w:r w:rsidR="00DD731B">
        <w:rPr>
          <w:color w:val="09506C" w:themeColor="background2"/>
        </w:rPr>
        <w:t>C</w:t>
      </w:r>
      <w:r w:rsidRPr="00700F1E">
        <w:rPr>
          <w:color w:val="09506C" w:themeColor="background2"/>
        </w:rPr>
        <w:t xml:space="preserve">entral </w:t>
      </w:r>
      <w:r w:rsidR="00DD731B">
        <w:rPr>
          <w:color w:val="09506C" w:themeColor="background2"/>
        </w:rPr>
        <w:t>B</w:t>
      </w:r>
      <w:r w:rsidR="00C7592A">
        <w:rPr>
          <w:color w:val="09506C" w:themeColor="background2"/>
        </w:rPr>
        <w:t>ank portal, e</w:t>
      </w:r>
      <w:r w:rsidR="00DD731B">
        <w:rPr>
          <w:color w:val="09506C" w:themeColor="background2"/>
        </w:rPr>
        <w:t>nter</w:t>
      </w:r>
      <w:r w:rsidRPr="00700F1E">
        <w:rPr>
          <w:color w:val="09506C" w:themeColor="background2"/>
        </w:rPr>
        <w:t xml:space="preserve"> your person code and password and click sign in. You will then be met with the below screen. </w:t>
      </w:r>
      <w:r w:rsidR="00DF7DA6">
        <w:rPr>
          <w:color w:val="09506C" w:themeColor="background2"/>
        </w:rPr>
        <w:t>C</w:t>
      </w:r>
      <w:r w:rsidRPr="00700F1E">
        <w:rPr>
          <w:color w:val="09506C" w:themeColor="background2"/>
        </w:rPr>
        <w:t xml:space="preserve">lick </w:t>
      </w:r>
      <w:r w:rsidR="00DD731B" w:rsidRPr="00A1585B">
        <w:rPr>
          <w:b/>
          <w:color w:val="09506C" w:themeColor="background2"/>
        </w:rPr>
        <w:t>’O</w:t>
      </w:r>
      <w:r w:rsidRPr="00A1585B">
        <w:rPr>
          <w:b/>
          <w:color w:val="09506C" w:themeColor="background2"/>
        </w:rPr>
        <w:t xml:space="preserve">ther </w:t>
      </w:r>
      <w:r w:rsidR="00DD731B" w:rsidRPr="00A1585B">
        <w:rPr>
          <w:b/>
          <w:color w:val="09506C" w:themeColor="background2"/>
        </w:rPr>
        <w:t>O</w:t>
      </w:r>
      <w:r w:rsidRPr="00A1585B">
        <w:rPr>
          <w:b/>
          <w:color w:val="09506C" w:themeColor="background2"/>
        </w:rPr>
        <w:t>ptions</w:t>
      </w:r>
      <w:r w:rsidR="00DD731B" w:rsidRPr="00A1585B">
        <w:rPr>
          <w:b/>
          <w:color w:val="09506C" w:themeColor="background2"/>
        </w:rPr>
        <w:t>’.</w:t>
      </w:r>
    </w:p>
    <w:p w14:paraId="7634341E" w14:textId="77777777" w:rsidR="003431EF" w:rsidRDefault="003431EF" w:rsidP="00287E60">
      <w:pPr>
        <w:tabs>
          <w:tab w:val="left" w:pos="4819"/>
        </w:tabs>
      </w:pPr>
    </w:p>
    <w:p w14:paraId="4BC064D3" w14:textId="77777777" w:rsidR="003431EF" w:rsidRDefault="003431EF" w:rsidP="00287E60">
      <w:pPr>
        <w:tabs>
          <w:tab w:val="left" w:pos="4819"/>
        </w:tabs>
      </w:pPr>
    </w:p>
    <w:p w14:paraId="2EE8CB4B" w14:textId="77777777" w:rsidR="003431EF" w:rsidRDefault="003431EF" w:rsidP="00287E60">
      <w:pPr>
        <w:tabs>
          <w:tab w:val="left" w:pos="4819"/>
        </w:tabs>
      </w:pPr>
    </w:p>
    <w:p w14:paraId="33CBD184" w14:textId="77777777" w:rsidR="003464D0" w:rsidRDefault="003464D0" w:rsidP="00287E60">
      <w:pPr>
        <w:tabs>
          <w:tab w:val="left" w:pos="4819"/>
        </w:tabs>
      </w:pPr>
    </w:p>
    <w:p w14:paraId="2D31838E" w14:textId="77777777" w:rsidR="003464D0" w:rsidRDefault="003464D0" w:rsidP="00287E60">
      <w:pPr>
        <w:tabs>
          <w:tab w:val="left" w:pos="4819"/>
        </w:tabs>
      </w:pPr>
    </w:p>
    <w:p w14:paraId="5F90A6D1" w14:textId="77777777" w:rsidR="003464D0" w:rsidRDefault="003464D0" w:rsidP="00287E60">
      <w:pPr>
        <w:tabs>
          <w:tab w:val="left" w:pos="4819"/>
        </w:tabs>
      </w:pPr>
    </w:p>
    <w:p w14:paraId="4B5C7DA9" w14:textId="77777777" w:rsidR="003464D0" w:rsidRDefault="003464D0" w:rsidP="00287E60">
      <w:pPr>
        <w:tabs>
          <w:tab w:val="left" w:pos="4819"/>
        </w:tabs>
      </w:pPr>
    </w:p>
    <w:p w14:paraId="364D9F27" w14:textId="77777777" w:rsidR="00F13EB2" w:rsidRDefault="00F13EB2">
      <w:pPr>
        <w:spacing w:line="259" w:lineRule="auto"/>
      </w:pPr>
    </w:p>
    <w:p w14:paraId="5ADF5E14" w14:textId="77777777" w:rsidR="003464D0" w:rsidRDefault="00F13EB2" w:rsidP="00A1585B">
      <w:pPr>
        <w:tabs>
          <w:tab w:val="left" w:pos="4819"/>
        </w:tabs>
      </w:pPr>
      <w:r>
        <w:rPr>
          <w:noProof/>
          <w:lang w:eastAsia="en-IE"/>
        </w:rPr>
        <w:drawing>
          <wp:anchor distT="0" distB="0" distL="114300" distR="114300" simplePos="0" relativeHeight="251668480" behindDoc="1" locked="0" layoutInCell="1" allowOverlap="1" wp14:anchorId="4C80A7D9" wp14:editId="7940B401">
            <wp:simplePos x="0" y="0"/>
            <wp:positionH relativeFrom="column">
              <wp:posOffset>4070740</wp:posOffset>
            </wp:positionH>
            <wp:positionV relativeFrom="paragraph">
              <wp:posOffset>101062</wp:posOffset>
            </wp:positionV>
            <wp:extent cx="2278800" cy="3697200"/>
            <wp:effectExtent l="0" t="0" r="7620" b="0"/>
            <wp:wrapTight wrapText="bothSides">
              <wp:wrapPolygon edited="0">
                <wp:start x="0" y="0"/>
                <wp:lineTo x="0" y="21481"/>
                <wp:lineTo x="21492" y="21481"/>
                <wp:lineTo x="2149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9506C" w:themeColor="background2"/>
          <w:sz w:val="36"/>
        </w:rPr>
        <w:t>Step 2:</w:t>
      </w:r>
      <w:r w:rsidR="003464D0">
        <w:tab/>
      </w:r>
      <w:r w:rsidR="003464D0">
        <w:tab/>
      </w:r>
    </w:p>
    <w:p w14:paraId="462906F9" w14:textId="77777777" w:rsidR="00912F9A" w:rsidRDefault="00767F76" w:rsidP="00A1585B">
      <w:pPr>
        <w:pStyle w:val="ListParagraph"/>
        <w:spacing w:line="259" w:lineRule="auto"/>
        <w:ind w:left="0"/>
      </w:pPr>
      <w:r>
        <w:rPr>
          <w:color w:val="09506C" w:themeColor="background2"/>
        </w:rPr>
        <w:t>S</w:t>
      </w:r>
      <w:r w:rsidR="00912F9A" w:rsidRPr="00700F1E">
        <w:rPr>
          <w:color w:val="09506C" w:themeColor="background2"/>
        </w:rPr>
        <w:t xml:space="preserve">elect </w:t>
      </w:r>
      <w:r w:rsidR="00912F9A" w:rsidRPr="00A1585B">
        <w:rPr>
          <w:b/>
          <w:color w:val="09506C" w:themeColor="background2"/>
        </w:rPr>
        <w:t>‘Manage Devices’.</w:t>
      </w:r>
      <w:r w:rsidR="003464D0" w:rsidRPr="00700F1E">
        <w:rPr>
          <w:color w:val="09506C" w:themeColor="background2"/>
        </w:rPr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  <w:r w:rsidR="003464D0">
        <w:tab/>
      </w:r>
    </w:p>
    <w:p w14:paraId="2EFD52E7" w14:textId="77777777" w:rsidR="00912F9A" w:rsidRDefault="00912F9A">
      <w:pPr>
        <w:spacing w:line="259" w:lineRule="auto"/>
      </w:pPr>
    </w:p>
    <w:p w14:paraId="47623698" w14:textId="77777777" w:rsidR="00912F9A" w:rsidRDefault="00912F9A">
      <w:pPr>
        <w:spacing w:line="259" w:lineRule="auto"/>
      </w:pPr>
    </w:p>
    <w:p w14:paraId="1DD5346C" w14:textId="77777777" w:rsidR="00912F9A" w:rsidRDefault="00912F9A">
      <w:pPr>
        <w:spacing w:line="259" w:lineRule="auto"/>
      </w:pPr>
    </w:p>
    <w:p w14:paraId="1748C67D" w14:textId="77777777" w:rsidR="00912F9A" w:rsidRDefault="00912F9A">
      <w:pPr>
        <w:spacing w:line="259" w:lineRule="auto"/>
      </w:pPr>
    </w:p>
    <w:p w14:paraId="5DF3662D" w14:textId="77777777" w:rsidR="00912F9A" w:rsidRDefault="00912F9A">
      <w:pPr>
        <w:spacing w:line="259" w:lineRule="auto"/>
      </w:pPr>
    </w:p>
    <w:p w14:paraId="5DA3B219" w14:textId="77777777" w:rsidR="00912F9A" w:rsidRDefault="00912F9A">
      <w:pPr>
        <w:spacing w:line="259" w:lineRule="auto"/>
      </w:pPr>
    </w:p>
    <w:p w14:paraId="6BF45C8B" w14:textId="77777777" w:rsidR="00912F9A" w:rsidRDefault="00912F9A">
      <w:pPr>
        <w:spacing w:line="259" w:lineRule="auto"/>
      </w:pPr>
    </w:p>
    <w:p w14:paraId="188F3D2E" w14:textId="77777777" w:rsidR="00912F9A" w:rsidRDefault="00912F9A">
      <w:pPr>
        <w:spacing w:line="259" w:lineRule="auto"/>
      </w:pPr>
    </w:p>
    <w:p w14:paraId="4A2ACAC7" w14:textId="77777777" w:rsidR="00912F9A" w:rsidRDefault="00912F9A">
      <w:pPr>
        <w:spacing w:line="259" w:lineRule="auto"/>
      </w:pPr>
    </w:p>
    <w:p w14:paraId="66B20F8E" w14:textId="77777777" w:rsidR="00912F9A" w:rsidRDefault="00912F9A">
      <w:pPr>
        <w:spacing w:line="259" w:lineRule="auto"/>
      </w:pPr>
    </w:p>
    <w:p w14:paraId="580B9D91" w14:textId="77777777" w:rsidR="00F13EB2" w:rsidRDefault="00F13EB2" w:rsidP="00A1585B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3:</w:t>
      </w:r>
    </w:p>
    <w:p w14:paraId="50A89B7E" w14:textId="77777777" w:rsidR="00F13EB2" w:rsidRDefault="00F13EB2" w:rsidP="00A1585B">
      <w:pPr>
        <w:pStyle w:val="ListParagraph"/>
        <w:spacing w:line="259" w:lineRule="auto"/>
        <w:ind w:left="0"/>
        <w:rPr>
          <w:color w:val="09506C" w:themeColor="background2"/>
        </w:rPr>
      </w:pPr>
    </w:p>
    <w:p w14:paraId="6F62061D" w14:textId="77777777" w:rsidR="00FF4AF0" w:rsidRPr="00700F1E" w:rsidRDefault="00C44AC3" w:rsidP="00A1585B">
      <w:pPr>
        <w:pStyle w:val="ListParagraph"/>
        <w:spacing w:line="259" w:lineRule="auto"/>
        <w:ind w:left="0"/>
        <w:rPr>
          <w:color w:val="09506C" w:themeColor="background2"/>
        </w:rPr>
      </w:pPr>
      <w:r>
        <w:rPr>
          <w:noProof/>
          <w:lang w:eastAsia="en-IE"/>
        </w:rPr>
        <w:drawing>
          <wp:anchor distT="0" distB="0" distL="114300" distR="114300" simplePos="0" relativeHeight="251670528" behindDoc="1" locked="0" layoutInCell="1" allowOverlap="1" wp14:anchorId="5CC13332" wp14:editId="7AD5FA93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548800" cy="3697200"/>
            <wp:effectExtent l="0" t="0" r="4445" b="0"/>
            <wp:wrapTight wrapText="bothSides">
              <wp:wrapPolygon edited="0">
                <wp:start x="0" y="0"/>
                <wp:lineTo x="0" y="21481"/>
                <wp:lineTo x="21476" y="21481"/>
                <wp:lineTo x="2147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AF0" w:rsidRPr="00700F1E">
        <w:rPr>
          <w:color w:val="09506C" w:themeColor="background2"/>
        </w:rPr>
        <w:t xml:space="preserve">You will need to verify your identity before you are able to manage your devices. Please select the option that you currently authenticate with to access the </w:t>
      </w:r>
      <w:r w:rsidR="00FF4AF0" w:rsidRPr="00A1585B">
        <w:rPr>
          <w:b/>
          <w:color w:val="09506C" w:themeColor="background2"/>
        </w:rPr>
        <w:t>‘Manage devices’</w:t>
      </w:r>
      <w:r w:rsidR="00FF4AF0" w:rsidRPr="00700F1E">
        <w:rPr>
          <w:color w:val="09506C" w:themeColor="background2"/>
        </w:rPr>
        <w:t xml:space="preserve"> page.</w:t>
      </w:r>
    </w:p>
    <w:p w14:paraId="1E918278" w14:textId="77777777" w:rsidR="00FF4AF0" w:rsidRDefault="00FF4AF0">
      <w:pPr>
        <w:spacing w:line="259" w:lineRule="auto"/>
      </w:pPr>
    </w:p>
    <w:p w14:paraId="4F46F9DA" w14:textId="77777777" w:rsidR="00FF4AF0" w:rsidRDefault="00FF4AF0">
      <w:pPr>
        <w:spacing w:line="259" w:lineRule="auto"/>
      </w:pPr>
    </w:p>
    <w:p w14:paraId="70EC0C3D" w14:textId="77777777" w:rsidR="00FF4AF0" w:rsidRDefault="00FF4AF0">
      <w:pPr>
        <w:spacing w:line="259" w:lineRule="auto"/>
      </w:pPr>
    </w:p>
    <w:p w14:paraId="2A9E7D84" w14:textId="77777777" w:rsidR="00FF4AF0" w:rsidRDefault="00FF4AF0">
      <w:pPr>
        <w:spacing w:line="259" w:lineRule="auto"/>
      </w:pPr>
    </w:p>
    <w:p w14:paraId="1D420673" w14:textId="77777777" w:rsidR="00FF4AF0" w:rsidRDefault="00FF4AF0">
      <w:pPr>
        <w:spacing w:line="259" w:lineRule="auto"/>
      </w:pPr>
    </w:p>
    <w:p w14:paraId="08FE26EC" w14:textId="77777777" w:rsidR="00FF4AF0" w:rsidRDefault="00FF4AF0">
      <w:pPr>
        <w:spacing w:line="259" w:lineRule="auto"/>
      </w:pPr>
    </w:p>
    <w:p w14:paraId="1927E79B" w14:textId="77777777" w:rsidR="00FF4AF0" w:rsidRDefault="00FF4AF0">
      <w:pPr>
        <w:spacing w:line="259" w:lineRule="auto"/>
      </w:pPr>
    </w:p>
    <w:p w14:paraId="2AECDDCE" w14:textId="77777777" w:rsidR="00FF4AF0" w:rsidRDefault="00FF4AF0">
      <w:pPr>
        <w:spacing w:line="259" w:lineRule="auto"/>
      </w:pPr>
    </w:p>
    <w:p w14:paraId="5C060006" w14:textId="77777777" w:rsidR="00FF4AF0" w:rsidRDefault="00FF4AF0">
      <w:pPr>
        <w:spacing w:line="259" w:lineRule="auto"/>
      </w:pPr>
    </w:p>
    <w:p w14:paraId="6D3BDE5D" w14:textId="77777777" w:rsidR="00FF4AF0" w:rsidRDefault="00FF4AF0">
      <w:pPr>
        <w:spacing w:line="259" w:lineRule="auto"/>
      </w:pPr>
    </w:p>
    <w:p w14:paraId="2CCE7D1D" w14:textId="77777777" w:rsidR="00F13EB2" w:rsidRDefault="00F13EB2" w:rsidP="00A1585B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4</w:t>
      </w:r>
      <w:r w:rsidR="003F7F60">
        <w:rPr>
          <w:b/>
          <w:color w:val="09506C" w:themeColor="background2"/>
          <w:sz w:val="36"/>
        </w:rPr>
        <w:t>a</w:t>
      </w:r>
      <w:r>
        <w:rPr>
          <w:b/>
          <w:color w:val="09506C" w:themeColor="background2"/>
          <w:sz w:val="36"/>
        </w:rPr>
        <w:t>:</w:t>
      </w:r>
    </w:p>
    <w:p w14:paraId="08A28799" w14:textId="77777777" w:rsidR="00F13EB2" w:rsidRDefault="00F13EB2" w:rsidP="00A1585B">
      <w:pPr>
        <w:pStyle w:val="ListParagraph"/>
        <w:spacing w:line="259" w:lineRule="auto"/>
        <w:ind w:left="0"/>
        <w:rPr>
          <w:color w:val="09506C" w:themeColor="background2"/>
        </w:rPr>
      </w:pPr>
      <w:r>
        <w:rPr>
          <w:noProof/>
          <w:lang w:eastAsia="en-IE"/>
        </w:rPr>
        <w:drawing>
          <wp:anchor distT="0" distB="0" distL="114300" distR="114300" simplePos="0" relativeHeight="251672576" behindDoc="1" locked="0" layoutInCell="1" allowOverlap="1" wp14:anchorId="7DFACB71" wp14:editId="0372AB3E">
            <wp:simplePos x="0" y="0"/>
            <wp:positionH relativeFrom="margin">
              <wp:posOffset>3811465</wp:posOffset>
            </wp:positionH>
            <wp:positionV relativeFrom="paragraph">
              <wp:posOffset>166761</wp:posOffset>
            </wp:positionV>
            <wp:extent cx="2391410" cy="3305810"/>
            <wp:effectExtent l="0" t="0" r="8890" b="8890"/>
            <wp:wrapTight wrapText="bothSides">
              <wp:wrapPolygon edited="0">
                <wp:start x="0" y="0"/>
                <wp:lineTo x="0" y="21534"/>
                <wp:lineTo x="21508" y="21534"/>
                <wp:lineTo x="2150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A5B0" w14:textId="77777777" w:rsidR="00FF4AF0" w:rsidRPr="00700F1E" w:rsidRDefault="007F10DA" w:rsidP="00A1585B">
      <w:pPr>
        <w:pStyle w:val="ListParagraph"/>
        <w:spacing w:line="259" w:lineRule="auto"/>
        <w:ind w:left="0"/>
        <w:rPr>
          <w:color w:val="09506C" w:themeColor="background2"/>
        </w:rPr>
      </w:pPr>
      <w:r>
        <w:rPr>
          <w:color w:val="09506C" w:themeColor="background2"/>
        </w:rPr>
        <w:t>If you select</w:t>
      </w:r>
      <w:r w:rsidR="00FF4AF0" w:rsidRPr="00700F1E">
        <w:rPr>
          <w:color w:val="09506C" w:themeColor="background2"/>
        </w:rPr>
        <w:t xml:space="preserve"> the </w:t>
      </w:r>
      <w:r w:rsidR="00FF4AF0" w:rsidRPr="00A1585B">
        <w:rPr>
          <w:b/>
          <w:color w:val="09506C" w:themeColor="background2"/>
        </w:rPr>
        <w:t>‘Duo Push</w:t>
      </w:r>
      <w:r w:rsidR="00CA7785" w:rsidRPr="00A1585B">
        <w:rPr>
          <w:b/>
          <w:color w:val="09506C" w:themeColor="background2"/>
        </w:rPr>
        <w:t>’</w:t>
      </w:r>
      <w:r w:rsidR="00FF4AF0" w:rsidRPr="00700F1E">
        <w:rPr>
          <w:color w:val="09506C" w:themeColor="background2"/>
        </w:rPr>
        <w:t xml:space="preserve"> option</w:t>
      </w:r>
      <w:r w:rsidR="00CA7785">
        <w:rPr>
          <w:color w:val="09506C" w:themeColor="background2"/>
        </w:rPr>
        <w:t xml:space="preserve"> </w:t>
      </w:r>
      <w:r w:rsidR="00FF4AF0" w:rsidRPr="00700F1E">
        <w:rPr>
          <w:color w:val="09506C" w:themeColor="background2"/>
        </w:rPr>
        <w:t>from the above screenshot, a code will appear on the screen which you</w:t>
      </w:r>
      <w:r>
        <w:rPr>
          <w:color w:val="09506C" w:themeColor="background2"/>
        </w:rPr>
        <w:t xml:space="preserve"> </w:t>
      </w:r>
      <w:proofErr w:type="gramStart"/>
      <w:r>
        <w:rPr>
          <w:color w:val="09506C" w:themeColor="background2"/>
        </w:rPr>
        <w:t>enter into</w:t>
      </w:r>
      <w:proofErr w:type="gramEnd"/>
      <w:r>
        <w:rPr>
          <w:color w:val="09506C" w:themeColor="background2"/>
        </w:rPr>
        <w:t xml:space="preserve"> the Duo Mobile app to verify it’s you.</w:t>
      </w:r>
    </w:p>
    <w:p w14:paraId="3E39381D" w14:textId="77777777" w:rsidR="00912F9A" w:rsidRDefault="00912F9A">
      <w:pPr>
        <w:spacing w:line="259" w:lineRule="auto"/>
      </w:pPr>
    </w:p>
    <w:p w14:paraId="342A8EF2" w14:textId="77777777" w:rsidR="003464D0" w:rsidRDefault="003464D0">
      <w:pPr>
        <w:spacing w:line="259" w:lineRule="auto"/>
      </w:pPr>
      <w:r>
        <w:br w:type="page"/>
      </w:r>
    </w:p>
    <w:p w14:paraId="5FBAAEA8" w14:textId="77777777" w:rsidR="00F13EB2" w:rsidRDefault="00F13EB2" w:rsidP="00F13EB2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 w:rsidRPr="00700F1E">
        <w:rPr>
          <w:noProof/>
          <w:color w:val="09506C" w:themeColor="background2"/>
          <w:lang w:eastAsia="en-IE"/>
        </w:rPr>
        <w:lastRenderedPageBreak/>
        <w:drawing>
          <wp:anchor distT="0" distB="0" distL="114300" distR="114300" simplePos="0" relativeHeight="251631616" behindDoc="1" locked="0" layoutInCell="1" allowOverlap="1" wp14:anchorId="6A1F690D" wp14:editId="6393516A">
            <wp:simplePos x="0" y="0"/>
            <wp:positionH relativeFrom="margin">
              <wp:posOffset>3543300</wp:posOffset>
            </wp:positionH>
            <wp:positionV relativeFrom="paragraph">
              <wp:posOffset>176139</wp:posOffset>
            </wp:positionV>
            <wp:extent cx="2858400" cy="3603600"/>
            <wp:effectExtent l="0" t="0" r="0" b="0"/>
            <wp:wrapTight wrapText="bothSides">
              <wp:wrapPolygon edited="0">
                <wp:start x="0" y="0"/>
                <wp:lineTo x="0" y="21471"/>
                <wp:lineTo x="21451" y="21471"/>
                <wp:lineTo x="21451" y="0"/>
                <wp:lineTo x="0" y="0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9506C" w:themeColor="background2"/>
          <w:sz w:val="36"/>
        </w:rPr>
        <w:t xml:space="preserve">Step </w:t>
      </w:r>
      <w:r w:rsidR="00C7592A">
        <w:rPr>
          <w:b/>
          <w:color w:val="09506C" w:themeColor="background2"/>
          <w:sz w:val="36"/>
        </w:rPr>
        <w:t>4b:</w:t>
      </w:r>
    </w:p>
    <w:p w14:paraId="17CB4D95" w14:textId="77777777" w:rsidR="00F13EB2" w:rsidRDefault="00F13EB2" w:rsidP="00A1585B">
      <w:pPr>
        <w:pStyle w:val="ListParagraph"/>
        <w:spacing w:line="259" w:lineRule="auto"/>
        <w:ind w:left="0"/>
        <w:rPr>
          <w:color w:val="09506C" w:themeColor="background2"/>
        </w:rPr>
      </w:pPr>
    </w:p>
    <w:p w14:paraId="6D6C0BD7" w14:textId="77777777" w:rsidR="00FF4AF0" w:rsidRPr="00700F1E" w:rsidRDefault="00FF4AF0" w:rsidP="00A1585B">
      <w:pPr>
        <w:pStyle w:val="ListParagraph"/>
        <w:spacing w:line="259" w:lineRule="auto"/>
        <w:ind w:left="0"/>
        <w:rPr>
          <w:color w:val="09506C" w:themeColor="background2"/>
        </w:rPr>
      </w:pPr>
      <w:r w:rsidRPr="00700F1E">
        <w:rPr>
          <w:color w:val="09506C" w:themeColor="background2"/>
        </w:rPr>
        <w:t xml:space="preserve">If you selected the </w:t>
      </w:r>
      <w:r w:rsidR="00CA7785" w:rsidRPr="00A1585B">
        <w:rPr>
          <w:b/>
          <w:color w:val="09506C" w:themeColor="background2"/>
        </w:rPr>
        <w:t>‘</w:t>
      </w:r>
      <w:r w:rsidRPr="00A1585B">
        <w:rPr>
          <w:b/>
          <w:color w:val="09506C" w:themeColor="background2"/>
        </w:rPr>
        <w:t>Phone call</w:t>
      </w:r>
      <w:r w:rsidR="00CA7785" w:rsidRPr="00A1585B">
        <w:rPr>
          <w:b/>
          <w:color w:val="09506C" w:themeColor="background2"/>
        </w:rPr>
        <w:t>’</w:t>
      </w:r>
      <w:r w:rsidRPr="00700F1E">
        <w:rPr>
          <w:color w:val="09506C" w:themeColor="background2"/>
        </w:rPr>
        <w:t xml:space="preserve"> </w:t>
      </w:r>
      <w:proofErr w:type="gramStart"/>
      <w:r w:rsidRPr="00700F1E">
        <w:rPr>
          <w:color w:val="09506C" w:themeColor="background2"/>
        </w:rPr>
        <w:t>option</w:t>
      </w:r>
      <w:proofErr w:type="gramEnd"/>
      <w:r w:rsidRPr="00700F1E">
        <w:rPr>
          <w:color w:val="09506C" w:themeColor="background2"/>
        </w:rPr>
        <w:t xml:space="preserve"> </w:t>
      </w:r>
      <w:r w:rsidR="001E2FE6" w:rsidRPr="00700F1E">
        <w:rPr>
          <w:color w:val="09506C" w:themeColor="background2"/>
        </w:rPr>
        <w:t xml:space="preserve">click ‘Call phone’ and </w:t>
      </w:r>
      <w:r w:rsidRPr="00700F1E">
        <w:rPr>
          <w:color w:val="09506C" w:themeColor="background2"/>
        </w:rPr>
        <w:t>your phone will ring</w:t>
      </w:r>
      <w:r w:rsidR="00CA7785">
        <w:rPr>
          <w:color w:val="09506C" w:themeColor="background2"/>
        </w:rPr>
        <w:t xml:space="preserve">. Please </w:t>
      </w:r>
      <w:r w:rsidRPr="00700F1E">
        <w:rPr>
          <w:color w:val="09506C" w:themeColor="background2"/>
        </w:rPr>
        <w:t xml:space="preserve">press the </w:t>
      </w:r>
      <w:r w:rsidRPr="00A1585B">
        <w:rPr>
          <w:b/>
          <w:color w:val="09506C" w:themeColor="background2"/>
        </w:rPr>
        <w:t>number ‘1’</w:t>
      </w:r>
      <w:r w:rsidR="007F10DA">
        <w:rPr>
          <w:color w:val="09506C" w:themeColor="background2"/>
        </w:rPr>
        <w:t xml:space="preserve"> on your keypad to verify it’s you.</w:t>
      </w:r>
    </w:p>
    <w:p w14:paraId="650F3894" w14:textId="77777777" w:rsidR="003464D0" w:rsidRDefault="003464D0" w:rsidP="00287E60">
      <w:pPr>
        <w:tabs>
          <w:tab w:val="left" w:pos="4819"/>
        </w:tabs>
      </w:pPr>
    </w:p>
    <w:p w14:paraId="13FA812D" w14:textId="77777777" w:rsidR="003464D0" w:rsidRDefault="003464D0" w:rsidP="00287E60">
      <w:pPr>
        <w:tabs>
          <w:tab w:val="left" w:pos="4819"/>
        </w:tabs>
      </w:pPr>
    </w:p>
    <w:p w14:paraId="0C3A550C" w14:textId="77777777" w:rsidR="003464D0" w:rsidRDefault="003464D0" w:rsidP="00287E60">
      <w:pPr>
        <w:tabs>
          <w:tab w:val="left" w:pos="4819"/>
        </w:tabs>
      </w:pPr>
    </w:p>
    <w:p w14:paraId="34DD5B97" w14:textId="77777777" w:rsidR="003464D0" w:rsidRDefault="003464D0" w:rsidP="00287E60">
      <w:pPr>
        <w:tabs>
          <w:tab w:val="left" w:pos="4819"/>
        </w:tabs>
      </w:pPr>
    </w:p>
    <w:p w14:paraId="2B0F8C78" w14:textId="77777777" w:rsidR="003464D0" w:rsidRDefault="003464D0" w:rsidP="00287E60">
      <w:pPr>
        <w:tabs>
          <w:tab w:val="left" w:pos="4819"/>
        </w:tabs>
      </w:pPr>
    </w:p>
    <w:p w14:paraId="0E8C9E8E" w14:textId="77777777" w:rsidR="003464D0" w:rsidRDefault="003464D0" w:rsidP="00287E60">
      <w:pPr>
        <w:tabs>
          <w:tab w:val="left" w:pos="4819"/>
        </w:tabs>
      </w:pPr>
    </w:p>
    <w:p w14:paraId="43AB6196" w14:textId="77777777" w:rsidR="001E2FE6" w:rsidRDefault="001E2FE6" w:rsidP="00287E60">
      <w:pPr>
        <w:tabs>
          <w:tab w:val="left" w:pos="4819"/>
        </w:tabs>
      </w:pPr>
    </w:p>
    <w:p w14:paraId="20CB9395" w14:textId="77777777" w:rsidR="001E2FE6" w:rsidRDefault="001E2FE6" w:rsidP="00287E60">
      <w:pPr>
        <w:tabs>
          <w:tab w:val="left" w:pos="4819"/>
        </w:tabs>
      </w:pPr>
    </w:p>
    <w:p w14:paraId="3CE977AC" w14:textId="77777777" w:rsidR="001E2FE6" w:rsidRDefault="001E2FE6" w:rsidP="00287E60">
      <w:pPr>
        <w:tabs>
          <w:tab w:val="left" w:pos="4819"/>
        </w:tabs>
      </w:pPr>
    </w:p>
    <w:p w14:paraId="63A0D255" w14:textId="77777777" w:rsidR="001E2FE6" w:rsidRDefault="007F10DA" w:rsidP="00287E60">
      <w:pPr>
        <w:tabs>
          <w:tab w:val="left" w:pos="4819"/>
        </w:tabs>
      </w:pPr>
      <w:r>
        <w:rPr>
          <w:noProof/>
          <w:lang w:eastAsia="en-IE"/>
        </w:rPr>
        <w:drawing>
          <wp:anchor distT="0" distB="0" distL="114300" distR="114300" simplePos="0" relativeHeight="251652096" behindDoc="1" locked="0" layoutInCell="1" allowOverlap="1" wp14:anchorId="00AD5CCD" wp14:editId="0400A544">
            <wp:simplePos x="0" y="0"/>
            <wp:positionH relativeFrom="column">
              <wp:posOffset>3509010</wp:posOffset>
            </wp:positionH>
            <wp:positionV relativeFrom="paragraph">
              <wp:posOffset>187813</wp:posOffset>
            </wp:positionV>
            <wp:extent cx="2937510" cy="3696970"/>
            <wp:effectExtent l="0" t="0" r="0" b="0"/>
            <wp:wrapTight wrapText="bothSides">
              <wp:wrapPolygon edited="0">
                <wp:start x="0" y="0"/>
                <wp:lineTo x="0" y="21481"/>
                <wp:lineTo x="21432" y="21481"/>
                <wp:lineTo x="2143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1E058" w14:textId="77777777" w:rsidR="00F13EB2" w:rsidRDefault="00F13EB2" w:rsidP="00F13EB2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</w:t>
      </w:r>
      <w:r w:rsidR="00C7592A">
        <w:rPr>
          <w:b/>
          <w:color w:val="09506C" w:themeColor="background2"/>
          <w:sz w:val="36"/>
        </w:rPr>
        <w:t>tep 4c</w:t>
      </w:r>
      <w:r>
        <w:rPr>
          <w:b/>
          <w:color w:val="09506C" w:themeColor="background2"/>
          <w:sz w:val="36"/>
        </w:rPr>
        <w:t>:</w:t>
      </w:r>
    </w:p>
    <w:p w14:paraId="61F86529" w14:textId="77777777" w:rsidR="00F13EB2" w:rsidRDefault="00F13EB2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</w:p>
    <w:p w14:paraId="114DC3E4" w14:textId="77777777" w:rsidR="00FD71AB" w:rsidRPr="007F10DA" w:rsidRDefault="00FD71AB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 w:rsidRPr="007F10DA">
        <w:rPr>
          <w:color w:val="09506C" w:themeColor="background2"/>
        </w:rPr>
        <w:t xml:space="preserve">If you selected </w:t>
      </w:r>
      <w:r w:rsidRPr="00A1585B">
        <w:rPr>
          <w:b/>
          <w:color w:val="09506C" w:themeColor="background2"/>
        </w:rPr>
        <w:t>‘Duo Mobile passcode’</w:t>
      </w:r>
      <w:r w:rsidR="007F10DA" w:rsidRPr="007F10DA">
        <w:rPr>
          <w:noProof/>
          <w:color w:val="09506C" w:themeColor="background2"/>
          <w:lang w:eastAsia="en-IE"/>
        </w:rPr>
        <w:t xml:space="preserve"> enter the 6 digit passcode that appears in the </w:t>
      </w:r>
      <w:r w:rsidR="007F10DA" w:rsidRPr="00A1585B">
        <w:rPr>
          <w:b/>
          <w:noProof/>
          <w:color w:val="09506C" w:themeColor="background2"/>
          <w:lang w:eastAsia="en-IE"/>
        </w:rPr>
        <w:t>‘Duo Mobile’</w:t>
      </w:r>
      <w:r w:rsidR="007F10DA" w:rsidRPr="007F10DA">
        <w:rPr>
          <w:noProof/>
          <w:color w:val="09506C" w:themeColor="background2"/>
          <w:lang w:eastAsia="en-IE"/>
        </w:rPr>
        <w:t xml:space="preserve"> app  to verify it’s you.</w:t>
      </w:r>
    </w:p>
    <w:p w14:paraId="6F60CE2D" w14:textId="77777777" w:rsidR="00FD71AB" w:rsidRDefault="00FD71AB" w:rsidP="00287E60">
      <w:pPr>
        <w:tabs>
          <w:tab w:val="left" w:pos="4819"/>
        </w:tabs>
      </w:pPr>
    </w:p>
    <w:p w14:paraId="6FD29812" w14:textId="77777777" w:rsidR="00FD71AB" w:rsidRDefault="00FD71AB" w:rsidP="00287E60">
      <w:pPr>
        <w:tabs>
          <w:tab w:val="left" w:pos="4819"/>
        </w:tabs>
      </w:pPr>
    </w:p>
    <w:p w14:paraId="7D20D0F6" w14:textId="77777777" w:rsidR="00FD71AB" w:rsidRDefault="00FD71AB" w:rsidP="00287E60">
      <w:pPr>
        <w:tabs>
          <w:tab w:val="left" w:pos="4819"/>
        </w:tabs>
      </w:pPr>
    </w:p>
    <w:p w14:paraId="6EFD7941" w14:textId="77777777" w:rsidR="00FD71AB" w:rsidRDefault="00FD71AB" w:rsidP="00287E60">
      <w:pPr>
        <w:tabs>
          <w:tab w:val="left" w:pos="4819"/>
        </w:tabs>
      </w:pPr>
    </w:p>
    <w:p w14:paraId="0D21B79D" w14:textId="77777777" w:rsidR="00FD71AB" w:rsidRDefault="00FD71AB" w:rsidP="00287E60">
      <w:pPr>
        <w:tabs>
          <w:tab w:val="left" w:pos="4819"/>
        </w:tabs>
      </w:pPr>
    </w:p>
    <w:p w14:paraId="618DC565" w14:textId="77777777" w:rsidR="00FD71AB" w:rsidRDefault="00FD71AB" w:rsidP="00287E60">
      <w:pPr>
        <w:tabs>
          <w:tab w:val="left" w:pos="4819"/>
        </w:tabs>
      </w:pPr>
    </w:p>
    <w:p w14:paraId="16DA98D9" w14:textId="77777777" w:rsidR="00FD71AB" w:rsidRDefault="00FD71AB" w:rsidP="00287E60">
      <w:pPr>
        <w:tabs>
          <w:tab w:val="left" w:pos="4819"/>
        </w:tabs>
      </w:pPr>
    </w:p>
    <w:p w14:paraId="5B26788C" w14:textId="77777777" w:rsidR="001E2FE6" w:rsidRDefault="001E2FE6" w:rsidP="00287E60">
      <w:pPr>
        <w:tabs>
          <w:tab w:val="left" w:pos="4819"/>
        </w:tabs>
      </w:pPr>
    </w:p>
    <w:p w14:paraId="6DEB8A25" w14:textId="77777777" w:rsidR="00A968B7" w:rsidRDefault="00A968B7" w:rsidP="00287E60">
      <w:pPr>
        <w:tabs>
          <w:tab w:val="left" w:pos="4819"/>
        </w:tabs>
      </w:pPr>
    </w:p>
    <w:p w14:paraId="001F8DE1" w14:textId="77777777" w:rsidR="00A968B7" w:rsidRDefault="00A968B7" w:rsidP="00287E60">
      <w:pPr>
        <w:tabs>
          <w:tab w:val="left" w:pos="4819"/>
        </w:tabs>
      </w:pPr>
    </w:p>
    <w:p w14:paraId="55929B85" w14:textId="77777777" w:rsidR="00A968B7" w:rsidRPr="00774CDC" w:rsidRDefault="00A968B7" w:rsidP="00774CDC">
      <w:pPr>
        <w:pStyle w:val="CBHeading2"/>
        <w:numPr>
          <w:ilvl w:val="0"/>
          <w:numId w:val="19"/>
        </w:numPr>
      </w:pPr>
      <w:bookmarkStart w:id="9" w:name="_Toc225322501"/>
      <w:r w:rsidRPr="00774CDC">
        <w:lastRenderedPageBreak/>
        <w:t>Add a device</w:t>
      </w:r>
      <w:bookmarkEnd w:id="9"/>
    </w:p>
    <w:p w14:paraId="746532A7" w14:textId="77777777" w:rsidR="00A968B7" w:rsidRPr="00A968B7" w:rsidRDefault="00A968B7" w:rsidP="00A968B7">
      <w:pPr>
        <w:pStyle w:val="BodyCopy"/>
      </w:pPr>
    </w:p>
    <w:p w14:paraId="69552A20" w14:textId="77777777" w:rsidR="00F13EB2" w:rsidRDefault="00F13EB2" w:rsidP="00F13EB2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1:</w:t>
      </w:r>
    </w:p>
    <w:p w14:paraId="033DF867" w14:textId="77777777" w:rsidR="00F13EB2" w:rsidRDefault="00F13EB2" w:rsidP="00335E5C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</w:p>
    <w:p w14:paraId="7B6F34AC" w14:textId="77777777" w:rsidR="001E2FE6" w:rsidRPr="00700F1E" w:rsidRDefault="001E2FE6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 w:rsidRPr="00700F1E">
        <w:rPr>
          <w:noProof/>
          <w:color w:val="09506C" w:themeColor="background2"/>
          <w:lang w:eastAsia="en-IE"/>
        </w:rPr>
        <w:drawing>
          <wp:anchor distT="0" distB="0" distL="114300" distR="114300" simplePos="0" relativeHeight="251633664" behindDoc="1" locked="0" layoutInCell="1" allowOverlap="1" wp14:anchorId="14C2B860" wp14:editId="2BC9D9DA">
            <wp:simplePos x="0" y="0"/>
            <wp:positionH relativeFrom="margin">
              <wp:posOffset>0</wp:posOffset>
            </wp:positionH>
            <wp:positionV relativeFrom="paragraph">
              <wp:posOffset>348615</wp:posOffset>
            </wp:positionV>
            <wp:extent cx="6210935" cy="1742440"/>
            <wp:effectExtent l="0" t="0" r="0" b="0"/>
            <wp:wrapTight wrapText="bothSides">
              <wp:wrapPolygon edited="0">
                <wp:start x="0" y="0"/>
                <wp:lineTo x="0" y="21254"/>
                <wp:lineTo x="21532" y="21254"/>
                <wp:lineTo x="21532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F1E">
        <w:rPr>
          <w:color w:val="09506C" w:themeColor="background2"/>
        </w:rPr>
        <w:t xml:space="preserve">If </w:t>
      </w:r>
      <w:r w:rsidR="00AF476C" w:rsidRPr="00700F1E">
        <w:rPr>
          <w:color w:val="09506C" w:themeColor="background2"/>
        </w:rPr>
        <w:t>you are trying</w:t>
      </w:r>
      <w:r w:rsidRPr="00700F1E">
        <w:rPr>
          <w:color w:val="09506C" w:themeColor="background2"/>
        </w:rPr>
        <w:t xml:space="preserve"> to add a new device</w:t>
      </w:r>
      <w:r w:rsidR="00AF476C" w:rsidRPr="00700F1E">
        <w:rPr>
          <w:color w:val="09506C" w:themeColor="background2"/>
        </w:rPr>
        <w:t xml:space="preserve"> or change your phone </w:t>
      </w:r>
      <w:proofErr w:type="gramStart"/>
      <w:r w:rsidR="00AF476C" w:rsidRPr="00700F1E">
        <w:rPr>
          <w:color w:val="09506C" w:themeColor="background2"/>
        </w:rPr>
        <w:t>number</w:t>
      </w:r>
      <w:proofErr w:type="gramEnd"/>
      <w:r w:rsidRPr="00700F1E">
        <w:rPr>
          <w:color w:val="09506C" w:themeColor="background2"/>
        </w:rPr>
        <w:t xml:space="preserve"> select </w:t>
      </w:r>
      <w:r w:rsidRPr="00A1585B">
        <w:rPr>
          <w:b/>
          <w:color w:val="09506C" w:themeColor="background2"/>
        </w:rPr>
        <w:t>‘Add Device’.</w:t>
      </w:r>
    </w:p>
    <w:p w14:paraId="74449F99" w14:textId="77777777" w:rsidR="001E2FE6" w:rsidRDefault="001E2FE6" w:rsidP="00287E60">
      <w:pPr>
        <w:tabs>
          <w:tab w:val="left" w:pos="4819"/>
        </w:tabs>
      </w:pPr>
    </w:p>
    <w:p w14:paraId="07AB9DC2" w14:textId="77777777" w:rsidR="001E2FE6" w:rsidRDefault="00F13EB2" w:rsidP="00A1585B">
      <w:pPr>
        <w:pStyle w:val="ListParagraph"/>
        <w:spacing w:line="259" w:lineRule="auto"/>
        <w:ind w:left="0"/>
      </w:pPr>
      <w:r>
        <w:rPr>
          <w:b/>
          <w:color w:val="09506C" w:themeColor="background2"/>
          <w:sz w:val="36"/>
        </w:rPr>
        <w:t>Step 2:</w:t>
      </w:r>
    </w:p>
    <w:p w14:paraId="5DCFC19D" w14:textId="77777777" w:rsidR="00F13EB2" w:rsidRDefault="00E82F57" w:rsidP="00A1585B">
      <w:pPr>
        <w:pStyle w:val="ListParagraph"/>
        <w:spacing w:line="259" w:lineRule="auto"/>
        <w:ind w:left="0"/>
      </w:pPr>
      <w:r w:rsidRPr="00700F1E">
        <w:rPr>
          <w:noProof/>
          <w:color w:val="09506C" w:themeColor="background2"/>
          <w:lang w:eastAsia="en-IE"/>
        </w:rPr>
        <w:drawing>
          <wp:anchor distT="0" distB="0" distL="114300" distR="114300" simplePos="0" relativeHeight="251635712" behindDoc="1" locked="0" layoutInCell="1" allowOverlap="1" wp14:anchorId="52A31543" wp14:editId="5B0B30E2">
            <wp:simplePos x="0" y="0"/>
            <wp:positionH relativeFrom="margin">
              <wp:posOffset>3386455</wp:posOffset>
            </wp:positionH>
            <wp:positionV relativeFrom="paragraph">
              <wp:posOffset>15875</wp:posOffset>
            </wp:positionV>
            <wp:extent cx="2733040" cy="3329305"/>
            <wp:effectExtent l="0" t="0" r="0" b="4445"/>
            <wp:wrapTight wrapText="bothSides">
              <wp:wrapPolygon edited="0">
                <wp:start x="0" y="0"/>
                <wp:lineTo x="0" y="21505"/>
                <wp:lineTo x="21379" y="21505"/>
                <wp:lineTo x="21379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38F56" w14:textId="77777777" w:rsidR="001E2FE6" w:rsidRPr="00700F1E" w:rsidRDefault="001E2FE6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 w:rsidRPr="00700F1E">
        <w:rPr>
          <w:color w:val="09506C" w:themeColor="background2"/>
        </w:rPr>
        <w:t>You can then select the option of which method you want to add.</w:t>
      </w:r>
    </w:p>
    <w:p w14:paraId="68DE8DE9" w14:textId="77777777" w:rsidR="001E2FE6" w:rsidRDefault="001E2FE6" w:rsidP="00287E60">
      <w:pPr>
        <w:tabs>
          <w:tab w:val="left" w:pos="4819"/>
        </w:tabs>
      </w:pPr>
    </w:p>
    <w:p w14:paraId="3CF72246" w14:textId="77777777" w:rsidR="001E2FE6" w:rsidRDefault="001E2FE6" w:rsidP="00287E60">
      <w:pPr>
        <w:tabs>
          <w:tab w:val="left" w:pos="4819"/>
        </w:tabs>
      </w:pPr>
    </w:p>
    <w:p w14:paraId="6FEAB038" w14:textId="77777777" w:rsidR="001E2FE6" w:rsidRDefault="001E2FE6" w:rsidP="00287E60">
      <w:pPr>
        <w:tabs>
          <w:tab w:val="left" w:pos="4819"/>
        </w:tabs>
      </w:pPr>
    </w:p>
    <w:p w14:paraId="1977378D" w14:textId="77777777" w:rsidR="001E2FE6" w:rsidRDefault="001E2FE6" w:rsidP="00287E60">
      <w:pPr>
        <w:tabs>
          <w:tab w:val="left" w:pos="4819"/>
        </w:tabs>
      </w:pPr>
    </w:p>
    <w:p w14:paraId="0D9AE295" w14:textId="77777777" w:rsidR="001E2FE6" w:rsidRDefault="001E2FE6" w:rsidP="00287E60">
      <w:pPr>
        <w:tabs>
          <w:tab w:val="left" w:pos="4819"/>
        </w:tabs>
      </w:pPr>
    </w:p>
    <w:p w14:paraId="09F3371D" w14:textId="77777777" w:rsidR="001E2FE6" w:rsidRDefault="001E2FE6" w:rsidP="00287E60">
      <w:pPr>
        <w:tabs>
          <w:tab w:val="left" w:pos="4819"/>
        </w:tabs>
      </w:pPr>
    </w:p>
    <w:p w14:paraId="529603DD" w14:textId="77777777" w:rsidR="001E2FE6" w:rsidRDefault="001E2FE6" w:rsidP="00287E60">
      <w:pPr>
        <w:tabs>
          <w:tab w:val="left" w:pos="4819"/>
        </w:tabs>
      </w:pPr>
    </w:p>
    <w:p w14:paraId="601F1531" w14:textId="77777777" w:rsidR="001E2FE6" w:rsidRDefault="001E2FE6" w:rsidP="00287E60">
      <w:pPr>
        <w:tabs>
          <w:tab w:val="left" w:pos="4819"/>
        </w:tabs>
      </w:pPr>
    </w:p>
    <w:p w14:paraId="237CE5D3" w14:textId="77777777" w:rsidR="001E2FE6" w:rsidRDefault="001E2FE6" w:rsidP="00287E60">
      <w:pPr>
        <w:tabs>
          <w:tab w:val="left" w:pos="4819"/>
        </w:tabs>
      </w:pPr>
    </w:p>
    <w:p w14:paraId="09898E25" w14:textId="77777777" w:rsidR="00E82F57" w:rsidRDefault="00E82F57">
      <w:pPr>
        <w:spacing w:line="259" w:lineRule="auto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3:</w:t>
      </w:r>
    </w:p>
    <w:p w14:paraId="7D1EE7A5" w14:textId="77777777" w:rsidR="00E82F57" w:rsidRPr="00700F1E" w:rsidRDefault="00E82F57" w:rsidP="00E82F57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>
        <w:rPr>
          <w:color w:val="09506C" w:themeColor="background2"/>
        </w:rPr>
        <w:t xml:space="preserve">Complete the process by following steps 3 to 8 under </w:t>
      </w:r>
      <w:hyperlink w:anchor="EnrolmentDuoApp" w:history="1">
        <w:r w:rsidRPr="00E82F57">
          <w:rPr>
            <w:rStyle w:val="Hyperlink"/>
          </w:rPr>
          <w:t>Enrolment – Duo Mobile App</w:t>
        </w:r>
      </w:hyperlink>
    </w:p>
    <w:p w14:paraId="25A9ACB7" w14:textId="77777777" w:rsidR="00E82F57" w:rsidRDefault="00E82F57">
      <w:pPr>
        <w:spacing w:line="259" w:lineRule="auto"/>
        <w:rPr>
          <w:rFonts w:asciiTheme="majorHAnsi" w:eastAsiaTheme="majorEastAsia" w:hAnsiTheme="majorHAnsi" w:cstheme="majorBidi"/>
          <w:b/>
          <w:color w:val="0083A0" w:themeColor="accent1"/>
          <w:sz w:val="32"/>
          <w:szCs w:val="32"/>
        </w:rPr>
      </w:pPr>
    </w:p>
    <w:p w14:paraId="7953A10C" w14:textId="77777777" w:rsidR="00A968B7" w:rsidRDefault="00A968B7" w:rsidP="00774CDC">
      <w:pPr>
        <w:pStyle w:val="CBHeading2"/>
      </w:pPr>
      <w:bookmarkStart w:id="10" w:name="_Toc225322502"/>
      <w:r>
        <w:lastRenderedPageBreak/>
        <w:t>Change your device</w:t>
      </w:r>
      <w:bookmarkEnd w:id="10"/>
    </w:p>
    <w:p w14:paraId="18564EE2" w14:textId="77777777" w:rsidR="00A968B7" w:rsidRPr="00A968B7" w:rsidRDefault="00A968B7" w:rsidP="00A968B7">
      <w:pPr>
        <w:pStyle w:val="BodyCopy"/>
      </w:pPr>
    </w:p>
    <w:p w14:paraId="421D01F4" w14:textId="77777777" w:rsidR="00F13EB2" w:rsidRDefault="00F13EB2" w:rsidP="00F13EB2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1:</w:t>
      </w:r>
    </w:p>
    <w:p w14:paraId="6DE0BCEA" w14:textId="77777777" w:rsidR="00F13EB2" w:rsidRDefault="00F13EB2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</w:p>
    <w:p w14:paraId="61BC3D97" w14:textId="77777777" w:rsidR="001E2FE6" w:rsidRPr="00700F1E" w:rsidRDefault="00AF476C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 w:rsidRPr="00700F1E">
        <w:rPr>
          <w:color w:val="09506C" w:themeColor="background2"/>
        </w:rPr>
        <w:t>If you have a new phone and want</w:t>
      </w:r>
      <w:r w:rsidR="00873FD4" w:rsidRPr="00700F1E">
        <w:rPr>
          <w:color w:val="09506C" w:themeColor="background2"/>
        </w:rPr>
        <w:t xml:space="preserve"> to update your Duo mobile app fro</w:t>
      </w:r>
      <w:r w:rsidR="003200A2">
        <w:rPr>
          <w:color w:val="09506C" w:themeColor="background2"/>
        </w:rPr>
        <w:t>m your old phone to your</w:t>
      </w:r>
      <w:r w:rsidR="00F13EB2">
        <w:rPr>
          <w:color w:val="09506C" w:themeColor="background2"/>
        </w:rPr>
        <w:t xml:space="preserve"> n</w:t>
      </w:r>
      <w:r w:rsidR="003200A2">
        <w:rPr>
          <w:color w:val="09506C" w:themeColor="background2"/>
        </w:rPr>
        <w:t xml:space="preserve">ew </w:t>
      </w:r>
      <w:proofErr w:type="gramStart"/>
      <w:r w:rsidR="003200A2">
        <w:rPr>
          <w:color w:val="09506C" w:themeColor="background2"/>
        </w:rPr>
        <w:t>phone</w:t>
      </w:r>
      <w:proofErr w:type="gramEnd"/>
      <w:r w:rsidR="00873FD4" w:rsidRPr="00700F1E">
        <w:rPr>
          <w:color w:val="09506C" w:themeColor="background2"/>
        </w:rPr>
        <w:t xml:space="preserve"> please click </w:t>
      </w:r>
      <w:r w:rsidR="00873FD4" w:rsidRPr="00A1585B">
        <w:rPr>
          <w:b/>
          <w:color w:val="09506C" w:themeColor="background2"/>
        </w:rPr>
        <w:t>‘I have a new phone’.</w:t>
      </w:r>
    </w:p>
    <w:p w14:paraId="0D93A8F1" w14:textId="77777777" w:rsidR="00AF476C" w:rsidRDefault="00E82F57" w:rsidP="00287E60">
      <w:pPr>
        <w:tabs>
          <w:tab w:val="left" w:pos="4819"/>
        </w:tabs>
      </w:pPr>
      <w:r>
        <w:rPr>
          <w:noProof/>
          <w:lang w:eastAsia="en-IE"/>
        </w:rPr>
        <w:drawing>
          <wp:inline distT="0" distB="0" distL="0" distR="0" wp14:anchorId="245D988A" wp14:editId="1DED3C2B">
            <wp:extent cx="6210935" cy="16313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EC48" w14:textId="77777777" w:rsidR="00AF476C" w:rsidRDefault="00AF476C" w:rsidP="00287E60">
      <w:pPr>
        <w:tabs>
          <w:tab w:val="left" w:pos="4819"/>
        </w:tabs>
      </w:pPr>
    </w:p>
    <w:p w14:paraId="41A971FA" w14:textId="77777777" w:rsidR="003200A2" w:rsidRDefault="003200A2" w:rsidP="00287E60">
      <w:pPr>
        <w:tabs>
          <w:tab w:val="left" w:pos="4819"/>
        </w:tabs>
      </w:pPr>
    </w:p>
    <w:p w14:paraId="1C866C59" w14:textId="77777777" w:rsidR="003200A2" w:rsidRDefault="00F13EB2" w:rsidP="00A1585B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2:</w:t>
      </w:r>
    </w:p>
    <w:p w14:paraId="6BF754B7" w14:textId="77777777" w:rsidR="00AF476C" w:rsidRPr="00700F1E" w:rsidRDefault="00AF476C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 w:rsidRPr="00700F1E">
        <w:rPr>
          <w:noProof/>
          <w:color w:val="09506C" w:themeColor="background2"/>
          <w:lang w:eastAsia="en-IE"/>
        </w:rPr>
        <w:drawing>
          <wp:anchor distT="0" distB="0" distL="114300" distR="114300" simplePos="0" relativeHeight="251643904" behindDoc="1" locked="0" layoutInCell="1" allowOverlap="1" wp14:anchorId="06785C62" wp14:editId="527CCC14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3027600" cy="3697200"/>
            <wp:effectExtent l="0" t="0" r="1905" b="0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429" w:rsidRPr="00700F1E">
        <w:rPr>
          <w:color w:val="09506C" w:themeColor="background2"/>
        </w:rPr>
        <w:t xml:space="preserve">When you click </w:t>
      </w:r>
      <w:r w:rsidR="00FB5429" w:rsidRPr="00A1585B">
        <w:rPr>
          <w:b/>
          <w:color w:val="09506C" w:themeColor="background2"/>
        </w:rPr>
        <w:t>‘I have a new phone’</w:t>
      </w:r>
      <w:r w:rsidR="00FB5429" w:rsidRPr="00700F1E">
        <w:rPr>
          <w:color w:val="09506C" w:themeColor="background2"/>
        </w:rPr>
        <w:t xml:space="preserve"> click get started. </w:t>
      </w:r>
    </w:p>
    <w:p w14:paraId="0A79EE24" w14:textId="77777777" w:rsidR="00FB5429" w:rsidRDefault="00FB5429" w:rsidP="00287E60">
      <w:pPr>
        <w:tabs>
          <w:tab w:val="left" w:pos="4819"/>
        </w:tabs>
      </w:pPr>
    </w:p>
    <w:p w14:paraId="02B17FB9" w14:textId="77777777" w:rsidR="00FB5429" w:rsidRDefault="00FB5429" w:rsidP="00287E60">
      <w:pPr>
        <w:tabs>
          <w:tab w:val="left" w:pos="4819"/>
        </w:tabs>
      </w:pPr>
    </w:p>
    <w:p w14:paraId="6E7D88DD" w14:textId="77777777" w:rsidR="00FB5429" w:rsidRDefault="00FB5429" w:rsidP="00287E60">
      <w:pPr>
        <w:tabs>
          <w:tab w:val="left" w:pos="4819"/>
        </w:tabs>
      </w:pPr>
    </w:p>
    <w:p w14:paraId="60F86A04" w14:textId="77777777" w:rsidR="00FB5429" w:rsidRDefault="00FB5429" w:rsidP="00287E60">
      <w:pPr>
        <w:tabs>
          <w:tab w:val="left" w:pos="4819"/>
        </w:tabs>
      </w:pPr>
    </w:p>
    <w:p w14:paraId="3508033B" w14:textId="77777777" w:rsidR="00FB5429" w:rsidRDefault="00FB5429" w:rsidP="00287E60">
      <w:pPr>
        <w:tabs>
          <w:tab w:val="left" w:pos="4819"/>
        </w:tabs>
      </w:pPr>
    </w:p>
    <w:p w14:paraId="0F70B7DE" w14:textId="77777777" w:rsidR="00FB5429" w:rsidRDefault="00FB5429" w:rsidP="00287E60">
      <w:pPr>
        <w:tabs>
          <w:tab w:val="left" w:pos="4819"/>
        </w:tabs>
      </w:pPr>
    </w:p>
    <w:p w14:paraId="724A736C" w14:textId="77777777" w:rsidR="00FB5429" w:rsidRDefault="00FB5429" w:rsidP="00287E60">
      <w:pPr>
        <w:tabs>
          <w:tab w:val="left" w:pos="4819"/>
        </w:tabs>
      </w:pPr>
    </w:p>
    <w:p w14:paraId="2D3AE3C8" w14:textId="77777777" w:rsidR="00FB5429" w:rsidRDefault="00FB5429" w:rsidP="00287E60">
      <w:pPr>
        <w:tabs>
          <w:tab w:val="left" w:pos="4819"/>
        </w:tabs>
      </w:pPr>
    </w:p>
    <w:p w14:paraId="474138B6" w14:textId="77777777" w:rsidR="00FB5429" w:rsidRDefault="00FB5429" w:rsidP="00287E60">
      <w:pPr>
        <w:tabs>
          <w:tab w:val="left" w:pos="4819"/>
        </w:tabs>
      </w:pPr>
    </w:p>
    <w:p w14:paraId="2C297BC7" w14:textId="77777777" w:rsidR="00FB5429" w:rsidRDefault="00FB5429" w:rsidP="00287E60">
      <w:pPr>
        <w:tabs>
          <w:tab w:val="left" w:pos="4819"/>
        </w:tabs>
      </w:pPr>
    </w:p>
    <w:p w14:paraId="4E7E5D14" w14:textId="77777777" w:rsidR="00FB5429" w:rsidRDefault="00FB5429" w:rsidP="00287E60">
      <w:pPr>
        <w:tabs>
          <w:tab w:val="left" w:pos="4819"/>
        </w:tabs>
      </w:pPr>
    </w:p>
    <w:p w14:paraId="60C5B5A9" w14:textId="77777777" w:rsidR="00F13EB2" w:rsidRDefault="00F13EB2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</w:p>
    <w:p w14:paraId="1BD6F5BB" w14:textId="77777777" w:rsidR="00F13EB2" w:rsidRDefault="00F13EB2" w:rsidP="00F13EB2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lastRenderedPageBreak/>
        <w:t>Step 3:</w:t>
      </w:r>
    </w:p>
    <w:p w14:paraId="209DB88A" w14:textId="77777777" w:rsidR="00F13EB2" w:rsidRDefault="00F13EB2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</w:p>
    <w:p w14:paraId="5DBD430C" w14:textId="77777777" w:rsidR="00FB5429" w:rsidRDefault="00E82F57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 w:rsidRPr="00700F1E">
        <w:rPr>
          <w:noProof/>
          <w:color w:val="09506C" w:themeColor="background2"/>
          <w:lang w:eastAsia="en-IE"/>
        </w:rPr>
        <w:drawing>
          <wp:anchor distT="0" distB="0" distL="114300" distR="114300" simplePos="0" relativeHeight="251645952" behindDoc="1" locked="0" layoutInCell="1" allowOverlap="1" wp14:anchorId="18AE091D" wp14:editId="004358FC">
            <wp:simplePos x="0" y="0"/>
            <wp:positionH relativeFrom="margin">
              <wp:posOffset>3383915</wp:posOffset>
            </wp:positionH>
            <wp:positionV relativeFrom="paragraph">
              <wp:posOffset>31750</wp:posOffset>
            </wp:positionV>
            <wp:extent cx="3005455" cy="3696970"/>
            <wp:effectExtent l="0" t="0" r="4445" b="0"/>
            <wp:wrapTight wrapText="bothSides">
              <wp:wrapPolygon edited="0">
                <wp:start x="0" y="0"/>
                <wp:lineTo x="0" y="21481"/>
                <wp:lineTo x="21495" y="21481"/>
                <wp:lineTo x="21495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429" w:rsidRPr="00700F1E">
        <w:rPr>
          <w:color w:val="09506C" w:themeColor="background2"/>
        </w:rPr>
        <w:t>You will nee</w:t>
      </w:r>
      <w:r w:rsidR="006A663C" w:rsidRPr="00700F1E">
        <w:rPr>
          <w:color w:val="09506C" w:themeColor="background2"/>
        </w:rPr>
        <w:t xml:space="preserve">d to confirm ownership so </w:t>
      </w:r>
      <w:r w:rsidR="00FB5429" w:rsidRPr="00700F1E">
        <w:rPr>
          <w:color w:val="09506C" w:themeColor="background2"/>
        </w:rPr>
        <w:t xml:space="preserve">click </w:t>
      </w:r>
      <w:r w:rsidR="00FB5429" w:rsidRPr="00A1585B">
        <w:rPr>
          <w:b/>
          <w:color w:val="09506C" w:themeColor="background2"/>
        </w:rPr>
        <w:t>‘Call my</w:t>
      </w:r>
      <w:r w:rsidR="006A663C" w:rsidRPr="00A1585B">
        <w:rPr>
          <w:b/>
          <w:color w:val="09506C" w:themeColor="background2"/>
        </w:rPr>
        <w:t xml:space="preserve"> phone’.</w:t>
      </w:r>
    </w:p>
    <w:p w14:paraId="40C2170D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70FB1294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6B04B531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2EA81BB4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023B8875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40EEAF98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1FD331D1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042AD002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797A8F3A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6DD58E3E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34BEC933" w14:textId="77777777" w:rsidR="009335D8" w:rsidRDefault="009335D8" w:rsidP="009335D8">
      <w:pPr>
        <w:tabs>
          <w:tab w:val="left" w:pos="4819"/>
        </w:tabs>
        <w:rPr>
          <w:color w:val="09506C" w:themeColor="background2"/>
        </w:rPr>
      </w:pPr>
    </w:p>
    <w:p w14:paraId="163979EE" w14:textId="77777777" w:rsidR="00F13EB2" w:rsidRDefault="00F13EB2" w:rsidP="00F13EB2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4:</w:t>
      </w:r>
    </w:p>
    <w:p w14:paraId="36074F1E" w14:textId="77777777" w:rsidR="00F13EB2" w:rsidRDefault="00E82F57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 w:rsidRPr="00700F1E">
        <w:rPr>
          <w:noProof/>
          <w:lang w:eastAsia="en-IE"/>
        </w:rPr>
        <w:drawing>
          <wp:anchor distT="0" distB="0" distL="114300" distR="114300" simplePos="0" relativeHeight="251674624" behindDoc="1" locked="0" layoutInCell="1" allowOverlap="1" wp14:anchorId="0DF45EE2" wp14:editId="2B7AAE81">
            <wp:simplePos x="0" y="0"/>
            <wp:positionH relativeFrom="margin">
              <wp:posOffset>3419162</wp:posOffset>
            </wp:positionH>
            <wp:positionV relativeFrom="paragraph">
              <wp:posOffset>182028</wp:posOffset>
            </wp:positionV>
            <wp:extent cx="2970000" cy="3697200"/>
            <wp:effectExtent l="0" t="0" r="1905" b="0"/>
            <wp:wrapTight wrapText="bothSides">
              <wp:wrapPolygon edited="0">
                <wp:start x="0" y="0"/>
                <wp:lineTo x="0" y="21481"/>
                <wp:lineTo x="21475" y="21481"/>
                <wp:lineTo x="21475" y="0"/>
                <wp:lineTo x="0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2F974" w14:textId="77777777" w:rsidR="009335D8" w:rsidRPr="009335D8" w:rsidRDefault="009335D8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 w:rsidRPr="006A6A89">
        <w:rPr>
          <w:color w:val="09506C" w:themeColor="background2"/>
        </w:rPr>
        <w:t xml:space="preserve">Answer the phone call and you will hear your </w:t>
      </w:r>
      <w:proofErr w:type="gramStart"/>
      <w:r w:rsidRPr="006A6A89">
        <w:rPr>
          <w:color w:val="09506C" w:themeColor="background2"/>
        </w:rPr>
        <w:t>two factor</w:t>
      </w:r>
      <w:proofErr w:type="gramEnd"/>
      <w:r w:rsidRPr="006A6A89">
        <w:rPr>
          <w:color w:val="09506C" w:themeColor="background2"/>
        </w:rPr>
        <w:t xml:space="preserve"> authentication passcode on the recording. Enter the passcode on the screen and click </w:t>
      </w:r>
      <w:r w:rsidRPr="00A1585B">
        <w:rPr>
          <w:b/>
          <w:color w:val="09506C" w:themeColor="background2"/>
        </w:rPr>
        <w:t>‘Verify’.</w:t>
      </w:r>
    </w:p>
    <w:p w14:paraId="42D8C2E3" w14:textId="77777777" w:rsidR="006A663C" w:rsidRDefault="00FB5429">
      <w:pPr>
        <w:spacing w:line="259" w:lineRule="auto"/>
      </w:pPr>
      <w:r>
        <w:br w:type="page"/>
      </w:r>
    </w:p>
    <w:p w14:paraId="10B95FF3" w14:textId="77777777" w:rsidR="00F13EB2" w:rsidRDefault="00F13EB2" w:rsidP="00F13EB2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lastRenderedPageBreak/>
        <w:t>Step 5:</w:t>
      </w:r>
    </w:p>
    <w:p w14:paraId="32A2ACD1" w14:textId="77777777" w:rsidR="00F13EB2" w:rsidRDefault="00F13EB2" w:rsidP="00A1585B">
      <w:pPr>
        <w:pStyle w:val="ListParagraph"/>
        <w:spacing w:line="259" w:lineRule="auto"/>
        <w:ind w:left="0"/>
        <w:rPr>
          <w:color w:val="09506C" w:themeColor="background2"/>
        </w:rPr>
      </w:pPr>
    </w:p>
    <w:p w14:paraId="25CCA8F7" w14:textId="77777777" w:rsidR="009335D8" w:rsidRPr="009335D8" w:rsidRDefault="006A663C" w:rsidP="00A1585B">
      <w:pPr>
        <w:pStyle w:val="ListParagraph"/>
        <w:spacing w:line="259" w:lineRule="auto"/>
        <w:ind w:left="0"/>
      </w:pPr>
      <w:r w:rsidRPr="00700F1E">
        <w:rPr>
          <w:noProof/>
          <w:color w:val="09506C" w:themeColor="background2"/>
          <w:lang w:eastAsia="en-IE"/>
        </w:rPr>
        <w:drawing>
          <wp:anchor distT="0" distB="0" distL="114300" distR="114300" simplePos="0" relativeHeight="251648000" behindDoc="1" locked="0" layoutInCell="1" allowOverlap="1" wp14:anchorId="6697E643" wp14:editId="6C697B2B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851150" cy="3696970"/>
            <wp:effectExtent l="0" t="0" r="6350" b="0"/>
            <wp:wrapTight wrapText="bothSides">
              <wp:wrapPolygon edited="0">
                <wp:start x="0" y="0"/>
                <wp:lineTo x="0" y="21481"/>
                <wp:lineTo x="21504" y="21481"/>
                <wp:lineTo x="21504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F1E">
        <w:rPr>
          <w:color w:val="09506C" w:themeColor="background2"/>
        </w:rPr>
        <w:t>You will then be prompted to download the</w:t>
      </w:r>
      <w:r w:rsidRPr="00A1585B">
        <w:rPr>
          <w:b/>
          <w:color w:val="09506C" w:themeColor="background2"/>
        </w:rPr>
        <w:t xml:space="preserve"> ‘Duo Mobile’ </w:t>
      </w:r>
      <w:r w:rsidRPr="00700F1E">
        <w:rPr>
          <w:color w:val="09506C" w:themeColor="background2"/>
        </w:rPr>
        <w:t>app from your relevant app st</w:t>
      </w:r>
      <w:r w:rsidR="009335D8">
        <w:rPr>
          <w:color w:val="09506C" w:themeColor="background2"/>
        </w:rPr>
        <w:t xml:space="preserve">ore. If you already have the app </w:t>
      </w:r>
      <w:proofErr w:type="gramStart"/>
      <w:r w:rsidR="009335D8">
        <w:rPr>
          <w:color w:val="09506C" w:themeColor="background2"/>
        </w:rPr>
        <w:t>downloaded</w:t>
      </w:r>
      <w:proofErr w:type="gramEnd"/>
      <w:r w:rsidR="009335D8">
        <w:rPr>
          <w:color w:val="09506C" w:themeColor="background2"/>
        </w:rPr>
        <w:t xml:space="preserve"> please select </w:t>
      </w:r>
      <w:r w:rsidR="009335D8" w:rsidRPr="00A1585B">
        <w:rPr>
          <w:b/>
          <w:color w:val="09506C" w:themeColor="background2"/>
        </w:rPr>
        <w:t>“Next”</w:t>
      </w:r>
      <w:r w:rsidR="009335D8">
        <w:rPr>
          <w:color w:val="09506C" w:themeColor="background2"/>
        </w:rPr>
        <w:t xml:space="preserve"> to continue.</w:t>
      </w:r>
    </w:p>
    <w:p w14:paraId="377AD9CE" w14:textId="77777777" w:rsidR="009335D8" w:rsidRDefault="009335D8" w:rsidP="009335D8">
      <w:pPr>
        <w:spacing w:line="259" w:lineRule="auto"/>
      </w:pPr>
    </w:p>
    <w:p w14:paraId="7F029803" w14:textId="77777777" w:rsidR="009335D8" w:rsidRDefault="009335D8" w:rsidP="009335D8">
      <w:pPr>
        <w:spacing w:line="259" w:lineRule="auto"/>
      </w:pPr>
    </w:p>
    <w:p w14:paraId="218EA5AD" w14:textId="77777777" w:rsidR="009335D8" w:rsidRDefault="009335D8" w:rsidP="009335D8">
      <w:pPr>
        <w:spacing w:line="259" w:lineRule="auto"/>
      </w:pPr>
    </w:p>
    <w:p w14:paraId="7876979D" w14:textId="77777777" w:rsidR="009335D8" w:rsidRDefault="009335D8" w:rsidP="009335D8">
      <w:pPr>
        <w:spacing w:line="259" w:lineRule="auto"/>
      </w:pPr>
    </w:p>
    <w:p w14:paraId="78A363F5" w14:textId="77777777" w:rsidR="009335D8" w:rsidRDefault="009335D8" w:rsidP="009335D8">
      <w:pPr>
        <w:spacing w:line="259" w:lineRule="auto"/>
      </w:pPr>
    </w:p>
    <w:p w14:paraId="2F3EAD02" w14:textId="77777777" w:rsidR="009335D8" w:rsidRDefault="009335D8" w:rsidP="009335D8">
      <w:pPr>
        <w:spacing w:line="259" w:lineRule="auto"/>
      </w:pPr>
    </w:p>
    <w:p w14:paraId="127FFB13" w14:textId="77777777" w:rsidR="009335D8" w:rsidRDefault="009335D8" w:rsidP="009335D8">
      <w:pPr>
        <w:spacing w:line="259" w:lineRule="auto"/>
      </w:pPr>
    </w:p>
    <w:p w14:paraId="52CFB71B" w14:textId="77777777" w:rsidR="009335D8" w:rsidRDefault="009335D8" w:rsidP="009335D8">
      <w:pPr>
        <w:spacing w:line="259" w:lineRule="auto"/>
      </w:pPr>
    </w:p>
    <w:p w14:paraId="05B07149" w14:textId="77777777" w:rsidR="009335D8" w:rsidRDefault="009335D8" w:rsidP="009335D8">
      <w:pPr>
        <w:spacing w:line="259" w:lineRule="auto"/>
      </w:pPr>
    </w:p>
    <w:p w14:paraId="5CF6B544" w14:textId="77777777" w:rsidR="009335D8" w:rsidRDefault="009335D8" w:rsidP="009335D8">
      <w:pPr>
        <w:spacing w:line="259" w:lineRule="auto"/>
      </w:pPr>
    </w:p>
    <w:p w14:paraId="7F94D0EF" w14:textId="77777777" w:rsidR="009335D8" w:rsidRDefault="009335D8" w:rsidP="009335D8">
      <w:pPr>
        <w:spacing w:line="259" w:lineRule="auto"/>
      </w:pPr>
    </w:p>
    <w:p w14:paraId="0B205BDC" w14:textId="77777777" w:rsidR="00F13EB2" w:rsidRDefault="00F13EB2" w:rsidP="00F13EB2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6:</w:t>
      </w:r>
    </w:p>
    <w:p w14:paraId="7370C449" w14:textId="77777777" w:rsidR="00F13EB2" w:rsidRDefault="00F13EB2" w:rsidP="00A1585B">
      <w:pPr>
        <w:pStyle w:val="ListParagraph"/>
        <w:spacing w:line="259" w:lineRule="auto"/>
        <w:ind w:left="0"/>
        <w:rPr>
          <w:color w:val="09506C" w:themeColor="background2"/>
        </w:rPr>
      </w:pPr>
    </w:p>
    <w:p w14:paraId="48271BA8" w14:textId="77777777" w:rsidR="006A663C" w:rsidRDefault="009335D8" w:rsidP="00A1585B">
      <w:pPr>
        <w:pStyle w:val="ListParagraph"/>
        <w:spacing w:line="259" w:lineRule="auto"/>
        <w:ind w:left="0"/>
      </w:pPr>
      <w:r w:rsidRPr="009335D8">
        <w:rPr>
          <w:color w:val="09506C" w:themeColor="background2"/>
        </w:rPr>
        <w:t xml:space="preserve">Open the </w:t>
      </w:r>
      <w:r w:rsidRPr="00A1585B">
        <w:rPr>
          <w:b/>
          <w:color w:val="09506C" w:themeColor="background2"/>
        </w:rPr>
        <w:t xml:space="preserve">‘Duo Mobile’ </w:t>
      </w:r>
      <w:r w:rsidRPr="009335D8">
        <w:rPr>
          <w:color w:val="09506C" w:themeColor="background2"/>
        </w:rPr>
        <w:t xml:space="preserve">App and click the </w:t>
      </w:r>
      <w:r w:rsidRPr="00A1585B">
        <w:rPr>
          <w:b/>
          <w:color w:val="09506C" w:themeColor="background2"/>
        </w:rPr>
        <w:t>‘Add+’</w:t>
      </w:r>
      <w:r w:rsidRPr="009335D8">
        <w:rPr>
          <w:color w:val="09506C" w:themeColor="background2"/>
        </w:rPr>
        <w:t xml:space="preserve"> option and then click </w:t>
      </w:r>
      <w:r w:rsidRPr="00A1585B">
        <w:rPr>
          <w:b/>
          <w:color w:val="09506C" w:themeColor="background2"/>
        </w:rPr>
        <w:t>‘Use QR code’</w:t>
      </w:r>
      <w:r w:rsidRPr="009335D8">
        <w:rPr>
          <w:color w:val="09506C" w:themeColor="background2"/>
        </w:rPr>
        <w:t xml:space="preserve"> to scan the QR code that is presented on your screen</w:t>
      </w:r>
      <w:r w:rsidRPr="00700F1E">
        <w:rPr>
          <w:noProof/>
          <w:lang w:eastAsia="en-IE"/>
        </w:rPr>
        <w:drawing>
          <wp:anchor distT="0" distB="0" distL="114300" distR="114300" simplePos="0" relativeHeight="251676672" behindDoc="1" locked="0" layoutInCell="1" allowOverlap="1" wp14:anchorId="25A710DE" wp14:editId="153ECC0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872740" cy="3696970"/>
            <wp:effectExtent l="0" t="0" r="3810" b="0"/>
            <wp:wrapTight wrapText="bothSides">
              <wp:wrapPolygon edited="0">
                <wp:start x="0" y="0"/>
                <wp:lineTo x="0" y="21481"/>
                <wp:lineTo x="21485" y="21481"/>
                <wp:lineTo x="21485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9506C" w:themeColor="background2"/>
          <w:lang w:eastAsia="en-IE"/>
        </w:rPr>
        <w:t>.</w:t>
      </w:r>
      <w:r w:rsidR="00FB5429">
        <w:br w:type="page"/>
      </w:r>
    </w:p>
    <w:p w14:paraId="1F5CCEAE" w14:textId="77777777" w:rsidR="00E82F57" w:rsidRDefault="00E82F57" w:rsidP="00E82F57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lastRenderedPageBreak/>
        <w:t>Step 7:</w:t>
      </w:r>
    </w:p>
    <w:p w14:paraId="4671AA19" w14:textId="77777777" w:rsidR="00E82F57" w:rsidRDefault="00E82F57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</w:p>
    <w:p w14:paraId="11976677" w14:textId="77777777" w:rsidR="006C17B5" w:rsidRPr="00700F1E" w:rsidRDefault="006A663C" w:rsidP="00A1585B">
      <w:pPr>
        <w:pStyle w:val="ListParagraph"/>
        <w:tabs>
          <w:tab w:val="left" w:pos="4819"/>
        </w:tabs>
        <w:ind w:left="0"/>
        <w:rPr>
          <w:color w:val="09506C" w:themeColor="background2"/>
        </w:rPr>
      </w:pPr>
      <w:r w:rsidRPr="00700F1E">
        <w:rPr>
          <w:noProof/>
          <w:color w:val="09506C" w:themeColor="background2"/>
          <w:lang w:eastAsia="en-IE"/>
        </w:rPr>
        <w:drawing>
          <wp:anchor distT="0" distB="0" distL="114300" distR="114300" simplePos="0" relativeHeight="251650048" behindDoc="1" locked="0" layoutInCell="1" allowOverlap="1" wp14:anchorId="2525BE93" wp14:editId="340CD050">
            <wp:simplePos x="0" y="0"/>
            <wp:positionH relativeFrom="column">
              <wp:posOffset>3574415</wp:posOffset>
            </wp:positionH>
            <wp:positionV relativeFrom="paragraph">
              <wp:posOffset>36195</wp:posOffset>
            </wp:positionV>
            <wp:extent cx="3020400" cy="3697200"/>
            <wp:effectExtent l="0" t="0" r="8890" b="0"/>
            <wp:wrapTight wrapText="bothSides">
              <wp:wrapPolygon edited="0">
                <wp:start x="0" y="0"/>
                <wp:lineTo x="0" y="21481"/>
                <wp:lineTo x="21527" y="21481"/>
                <wp:lineTo x="21527" y="0"/>
                <wp:lineTo x="0" y="0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FD4" w:rsidRPr="00700F1E">
        <w:rPr>
          <w:color w:val="09506C" w:themeColor="background2"/>
        </w:rPr>
        <w:t xml:space="preserve">After you have scanned the QR code you will receive </w:t>
      </w:r>
      <w:r w:rsidR="00CA7785">
        <w:rPr>
          <w:color w:val="09506C" w:themeColor="background2"/>
        </w:rPr>
        <w:t xml:space="preserve">a </w:t>
      </w:r>
      <w:r w:rsidR="00873FD4" w:rsidRPr="00700F1E">
        <w:rPr>
          <w:color w:val="09506C" w:themeColor="background2"/>
        </w:rPr>
        <w:t xml:space="preserve">confirmation message that you can use </w:t>
      </w:r>
      <w:r w:rsidR="00873FD4" w:rsidRPr="00A1585B">
        <w:rPr>
          <w:b/>
          <w:color w:val="09506C" w:themeColor="background2"/>
        </w:rPr>
        <w:t>‘Duo Mobile’</w:t>
      </w:r>
      <w:r w:rsidR="00873FD4" w:rsidRPr="00700F1E">
        <w:rPr>
          <w:color w:val="09506C" w:themeColor="background2"/>
        </w:rPr>
        <w:t xml:space="preserve"> to log in. Click continue and you will be brought back to the main </w:t>
      </w:r>
      <w:r w:rsidR="00873FD4" w:rsidRPr="00A1585B">
        <w:rPr>
          <w:b/>
          <w:color w:val="09506C" w:themeColor="background2"/>
        </w:rPr>
        <w:t>‘Manage Devices’</w:t>
      </w:r>
      <w:r w:rsidR="00873FD4" w:rsidRPr="00700F1E">
        <w:rPr>
          <w:color w:val="09506C" w:themeColor="background2"/>
        </w:rPr>
        <w:t xml:space="preserve"> screen.</w:t>
      </w:r>
    </w:p>
    <w:p w14:paraId="78428D7D" w14:textId="77777777" w:rsidR="009335D8" w:rsidRDefault="009335D8">
      <w:pPr>
        <w:spacing w:line="259" w:lineRule="auto"/>
      </w:pPr>
    </w:p>
    <w:p w14:paraId="2C3ADF56" w14:textId="77777777" w:rsidR="009335D8" w:rsidRDefault="009335D8">
      <w:pPr>
        <w:spacing w:line="259" w:lineRule="auto"/>
      </w:pPr>
    </w:p>
    <w:p w14:paraId="6996A182" w14:textId="77777777" w:rsidR="009335D8" w:rsidRDefault="009335D8">
      <w:pPr>
        <w:spacing w:line="259" w:lineRule="auto"/>
      </w:pPr>
    </w:p>
    <w:p w14:paraId="52BEEC11" w14:textId="77777777" w:rsidR="009335D8" w:rsidRDefault="009335D8" w:rsidP="00E82F57">
      <w:pPr>
        <w:spacing w:line="259" w:lineRule="auto"/>
      </w:pPr>
    </w:p>
    <w:p w14:paraId="01731AFA" w14:textId="77777777" w:rsidR="009335D8" w:rsidRDefault="009335D8">
      <w:pPr>
        <w:spacing w:line="259" w:lineRule="auto"/>
      </w:pPr>
    </w:p>
    <w:p w14:paraId="37DE9148" w14:textId="77777777" w:rsidR="009335D8" w:rsidRDefault="009335D8">
      <w:pPr>
        <w:spacing w:line="259" w:lineRule="auto"/>
      </w:pPr>
    </w:p>
    <w:p w14:paraId="7078544A" w14:textId="77777777" w:rsidR="009335D8" w:rsidRDefault="009335D8">
      <w:pPr>
        <w:spacing w:line="259" w:lineRule="auto"/>
      </w:pPr>
    </w:p>
    <w:p w14:paraId="53469E15" w14:textId="77777777" w:rsidR="009335D8" w:rsidRDefault="009335D8">
      <w:pPr>
        <w:spacing w:line="259" w:lineRule="auto"/>
      </w:pPr>
    </w:p>
    <w:p w14:paraId="572B6791" w14:textId="77777777" w:rsidR="009335D8" w:rsidRDefault="009335D8">
      <w:pPr>
        <w:spacing w:line="259" w:lineRule="auto"/>
      </w:pPr>
    </w:p>
    <w:p w14:paraId="3730FAA5" w14:textId="77777777" w:rsidR="009335D8" w:rsidRDefault="009335D8">
      <w:pPr>
        <w:spacing w:line="259" w:lineRule="auto"/>
      </w:pPr>
    </w:p>
    <w:p w14:paraId="6D0C6507" w14:textId="77777777" w:rsidR="009C3C1D" w:rsidRDefault="009C3C1D">
      <w:pPr>
        <w:spacing w:line="259" w:lineRule="auto"/>
      </w:pPr>
    </w:p>
    <w:p w14:paraId="0F8CBCA0" w14:textId="77777777" w:rsidR="009C3C1D" w:rsidRDefault="009C3C1D" w:rsidP="009C3C1D">
      <w:pPr>
        <w:pStyle w:val="ListParagraph"/>
        <w:spacing w:line="259" w:lineRule="auto"/>
        <w:ind w:left="0"/>
        <w:rPr>
          <w:b/>
          <w:color w:val="09506C" w:themeColor="background2"/>
          <w:sz w:val="36"/>
        </w:rPr>
      </w:pPr>
      <w:r>
        <w:rPr>
          <w:b/>
          <w:color w:val="09506C" w:themeColor="background2"/>
          <w:sz w:val="36"/>
        </w:rPr>
        <w:t>Step 8:</w:t>
      </w:r>
    </w:p>
    <w:p w14:paraId="252CFC00" w14:textId="77777777" w:rsidR="009C3C1D" w:rsidRDefault="009C3C1D">
      <w:pPr>
        <w:spacing w:line="259" w:lineRule="auto"/>
        <w:rPr>
          <w:color w:val="09506C" w:themeColor="background2"/>
        </w:rPr>
      </w:pPr>
      <w:r>
        <w:rPr>
          <w:color w:val="09506C" w:themeColor="background2"/>
        </w:rPr>
        <w:t>Y</w:t>
      </w:r>
      <w:r w:rsidRPr="00700F1E">
        <w:rPr>
          <w:color w:val="09506C" w:themeColor="background2"/>
        </w:rPr>
        <w:t>ou</w:t>
      </w:r>
      <w:r>
        <w:rPr>
          <w:color w:val="09506C" w:themeColor="background2"/>
        </w:rPr>
        <w:t xml:space="preserve"> will receive a confirmation email from </w:t>
      </w:r>
      <w:hyperlink r:id="rId50" w:history="1">
        <w:r w:rsidRPr="00E266D8">
          <w:rPr>
            <w:rStyle w:val="Hyperlink"/>
          </w:rPr>
          <w:t>no-reply@duosecurity.com</w:t>
        </w:r>
      </w:hyperlink>
      <w:r>
        <w:rPr>
          <w:color w:val="09506C" w:themeColor="background2"/>
        </w:rPr>
        <w:t xml:space="preserve">  confirming that you have added a device. If the device was added by you, you do not need to take further action on the confirmation email.</w:t>
      </w:r>
    </w:p>
    <w:p w14:paraId="49CC567A" w14:textId="77777777" w:rsidR="009C3C1D" w:rsidRDefault="009C3C1D">
      <w:pPr>
        <w:spacing w:line="259" w:lineRule="auto"/>
        <w:rPr>
          <w:color w:val="09506C" w:themeColor="background2"/>
        </w:rPr>
      </w:pPr>
    </w:p>
    <w:p w14:paraId="3F1E754A" w14:textId="77777777" w:rsidR="009C3C1D" w:rsidRPr="003F4372" w:rsidRDefault="009C3C1D">
      <w:pPr>
        <w:spacing w:line="259" w:lineRule="auto"/>
        <w:rPr>
          <w:b/>
          <w:u w:val="single"/>
        </w:rPr>
      </w:pPr>
      <w:r>
        <w:rPr>
          <w:color w:val="09506C" w:themeColor="background2"/>
        </w:rPr>
        <w:t xml:space="preserve">If you receive this email and you did not add a </w:t>
      </w:r>
      <w:proofErr w:type="gramStart"/>
      <w:r>
        <w:rPr>
          <w:color w:val="09506C" w:themeColor="background2"/>
        </w:rPr>
        <w:t>device</w:t>
      </w:r>
      <w:proofErr w:type="gramEnd"/>
      <w:r>
        <w:rPr>
          <w:color w:val="09506C" w:themeColor="background2"/>
        </w:rPr>
        <w:t xml:space="preserve"> please click the option on the email ‘</w:t>
      </w:r>
      <w:r w:rsidRPr="003F4372">
        <w:rPr>
          <w:b/>
          <w:color w:val="09506C" w:themeColor="background2"/>
          <w:u w:val="single"/>
        </w:rPr>
        <w:t>No, this wasn’t me’.</w:t>
      </w:r>
    </w:p>
    <w:p w14:paraId="0E86721A" w14:textId="77777777" w:rsidR="009335D8" w:rsidRDefault="009335D8">
      <w:pPr>
        <w:spacing w:line="259" w:lineRule="auto"/>
      </w:pPr>
    </w:p>
    <w:p w14:paraId="56D3F73B" w14:textId="77777777" w:rsidR="009C3C1D" w:rsidRPr="009C3C1D" w:rsidRDefault="009C3C1D">
      <w:pPr>
        <w:spacing w:line="259" w:lineRule="auto"/>
        <w:rPr>
          <w:color w:val="0083A0" w:themeColor="accent1"/>
        </w:rPr>
      </w:pPr>
      <w:r w:rsidRPr="009C3C1D">
        <w:rPr>
          <w:color w:val="09506C" w:themeColor="background2"/>
        </w:rPr>
        <w:t>Below is a sample of the email confirmation</w:t>
      </w:r>
      <w:r>
        <w:rPr>
          <w:color w:val="0083A0" w:themeColor="accent1"/>
        </w:rPr>
        <w:t xml:space="preserve">. </w:t>
      </w:r>
      <w:r w:rsidRPr="009C3C1D">
        <w:rPr>
          <w:color w:val="09506C" w:themeColor="background2"/>
        </w:rPr>
        <w:t>You will receive when adding a device.</w:t>
      </w:r>
    </w:p>
    <w:p w14:paraId="1CC07D95" w14:textId="77777777" w:rsidR="009C3C1D" w:rsidRDefault="009C3C1D">
      <w:pPr>
        <w:spacing w:line="259" w:lineRule="auto"/>
      </w:pPr>
    </w:p>
    <w:p w14:paraId="1F9E8D3B" w14:textId="77777777" w:rsidR="009C3C1D" w:rsidRDefault="009C3C1D">
      <w:pPr>
        <w:spacing w:line="259" w:lineRule="auto"/>
      </w:pPr>
      <w:r>
        <w:rPr>
          <w:noProof/>
          <w:lang w:eastAsia="en-IE"/>
        </w:rPr>
        <w:lastRenderedPageBreak/>
        <w:drawing>
          <wp:inline distT="0" distB="0" distL="0" distR="0" wp14:anchorId="3DDB9837" wp14:editId="2C6B5165">
            <wp:extent cx="4591050" cy="6591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CA95" w14:textId="77777777" w:rsidR="00D85C67" w:rsidRDefault="00D85C67">
      <w:pPr>
        <w:spacing w:line="259" w:lineRule="auto"/>
      </w:pPr>
    </w:p>
    <w:p w14:paraId="3A1467CF" w14:textId="77777777" w:rsidR="00D85C67" w:rsidRDefault="00D85C67">
      <w:pPr>
        <w:spacing w:line="259" w:lineRule="auto"/>
      </w:pPr>
    </w:p>
    <w:p w14:paraId="3BDF3416" w14:textId="77777777" w:rsidR="009C3C1D" w:rsidRDefault="009C3C1D">
      <w:pPr>
        <w:spacing w:line="259" w:lineRule="auto"/>
      </w:pPr>
    </w:p>
    <w:p w14:paraId="7CDDF932" w14:textId="77777777" w:rsidR="009C3C1D" w:rsidRDefault="009C3C1D">
      <w:pPr>
        <w:spacing w:line="259" w:lineRule="auto"/>
      </w:pPr>
    </w:p>
    <w:p w14:paraId="6AADDEC2" w14:textId="77777777" w:rsidR="009C3C1D" w:rsidRDefault="009C3C1D">
      <w:pPr>
        <w:spacing w:line="259" w:lineRule="auto"/>
      </w:pPr>
    </w:p>
    <w:p w14:paraId="2B47B263" w14:textId="77777777" w:rsidR="009C3C1D" w:rsidRDefault="009C3C1D">
      <w:pPr>
        <w:spacing w:line="259" w:lineRule="auto"/>
      </w:pPr>
    </w:p>
    <w:p w14:paraId="789347BE" w14:textId="77777777" w:rsidR="00D85C67" w:rsidRDefault="00D85C67" w:rsidP="00D85C67">
      <w:pPr>
        <w:pStyle w:val="CBHeading1"/>
      </w:pPr>
      <w:bookmarkStart w:id="11" w:name="_Toc225322503"/>
      <w:r>
        <w:lastRenderedPageBreak/>
        <w:t>Test Portal</w:t>
      </w:r>
      <w:bookmarkEnd w:id="11"/>
    </w:p>
    <w:p w14:paraId="453444AD" w14:textId="77777777" w:rsidR="00D85C67" w:rsidRDefault="00D85C67" w:rsidP="00D85C67">
      <w:pPr>
        <w:pStyle w:val="BodyCopy"/>
      </w:pPr>
    </w:p>
    <w:p w14:paraId="013B760C" w14:textId="77777777" w:rsidR="00D85C67" w:rsidRDefault="00D85C67" w:rsidP="00D85C67">
      <w:pPr>
        <w:pStyle w:val="BodyCopy"/>
        <w:numPr>
          <w:ilvl w:val="0"/>
          <w:numId w:val="20"/>
        </w:numPr>
        <w:rPr>
          <w:color w:val="09506C" w:themeColor="background2"/>
          <w:szCs w:val="24"/>
        </w:rPr>
      </w:pPr>
      <w:r w:rsidRPr="008E108D">
        <w:rPr>
          <w:color w:val="09506C" w:themeColor="background2"/>
          <w:szCs w:val="24"/>
        </w:rPr>
        <w:t xml:space="preserve">Cisco-Duo </w:t>
      </w:r>
      <w:r w:rsidR="00CD20EC">
        <w:rPr>
          <w:color w:val="09506C" w:themeColor="background2"/>
          <w:szCs w:val="24"/>
        </w:rPr>
        <w:t>has</w:t>
      </w:r>
      <w:r w:rsidR="00C46F64">
        <w:rPr>
          <w:color w:val="09506C" w:themeColor="background2"/>
          <w:szCs w:val="24"/>
        </w:rPr>
        <w:t xml:space="preserve"> </w:t>
      </w:r>
      <w:r w:rsidRPr="008E108D">
        <w:rPr>
          <w:color w:val="09506C" w:themeColor="background2"/>
          <w:szCs w:val="24"/>
        </w:rPr>
        <w:t>also replac</w:t>
      </w:r>
      <w:r w:rsidR="00CD20EC">
        <w:rPr>
          <w:color w:val="09506C" w:themeColor="background2"/>
          <w:szCs w:val="24"/>
        </w:rPr>
        <w:t xml:space="preserve">ed </w:t>
      </w:r>
      <w:r w:rsidRPr="008E108D">
        <w:rPr>
          <w:color w:val="09506C" w:themeColor="background2"/>
          <w:szCs w:val="24"/>
        </w:rPr>
        <w:t xml:space="preserve">the Microsoft Authenticator on the test portal. </w:t>
      </w:r>
      <w:r w:rsidR="00CD20EC" w:rsidRPr="00F91D5D">
        <w:rPr>
          <w:color w:val="09506C" w:themeColor="background2"/>
          <w:szCs w:val="24"/>
        </w:rPr>
        <w:t>Users that are unable to login to the</w:t>
      </w:r>
      <w:r w:rsidR="00CD20EC">
        <w:rPr>
          <w:color w:val="09506C" w:themeColor="background2"/>
          <w:szCs w:val="24"/>
        </w:rPr>
        <w:t xml:space="preserve"> test p</w:t>
      </w:r>
      <w:r w:rsidR="00CD20EC" w:rsidRPr="00F91D5D">
        <w:rPr>
          <w:color w:val="09506C" w:themeColor="background2"/>
          <w:szCs w:val="24"/>
        </w:rPr>
        <w:t>ortal will get a ‘Not enrolled in Duo’ message and will need to email &lt;onlinereturns@centralbank.ie&gt;. You will then receive</w:t>
      </w:r>
      <w:r w:rsidR="00CD20EC">
        <w:rPr>
          <w:color w:val="09506C" w:themeColor="background2"/>
          <w:szCs w:val="24"/>
        </w:rPr>
        <w:t xml:space="preserve"> </w:t>
      </w:r>
      <w:r w:rsidR="00CD20EC" w:rsidRPr="00F91D5D">
        <w:rPr>
          <w:color w:val="09506C" w:themeColor="background2"/>
          <w:szCs w:val="24"/>
        </w:rPr>
        <w:t xml:space="preserve">an email from </w:t>
      </w:r>
      <w:r w:rsidR="00CD20EC" w:rsidRPr="00F91D5D">
        <w:rPr>
          <w:b/>
          <w:color w:val="09506C" w:themeColor="background2"/>
          <w:szCs w:val="24"/>
        </w:rPr>
        <w:t>&lt;</w:t>
      </w:r>
      <w:hyperlink r:id="rId52" w:history="1">
        <w:r w:rsidR="00CD20EC" w:rsidRPr="00F91D5D">
          <w:rPr>
            <w:rStyle w:val="Hyperlink"/>
            <w:b/>
            <w:color w:val="09506C" w:themeColor="background2"/>
            <w:szCs w:val="24"/>
          </w:rPr>
          <w:t>no-reply@duosecurity.com</w:t>
        </w:r>
      </w:hyperlink>
      <w:r w:rsidR="00CD20EC" w:rsidRPr="00F91D5D">
        <w:rPr>
          <w:b/>
          <w:color w:val="09506C" w:themeColor="background2"/>
          <w:szCs w:val="24"/>
        </w:rPr>
        <w:t>&gt;</w:t>
      </w:r>
      <w:r w:rsidR="00CD20EC" w:rsidRPr="00F91D5D">
        <w:rPr>
          <w:color w:val="09506C" w:themeColor="background2"/>
          <w:szCs w:val="24"/>
        </w:rPr>
        <w:t xml:space="preserve"> that will contain a link for enrolment. This link will be valid for </w:t>
      </w:r>
      <w:r w:rsidR="00CD20EC" w:rsidRPr="00F91D5D">
        <w:rPr>
          <w:b/>
          <w:color w:val="09506C" w:themeColor="background2"/>
          <w:szCs w:val="24"/>
        </w:rPr>
        <w:t>30 days</w:t>
      </w:r>
      <w:r w:rsidR="00CD20EC" w:rsidRPr="00A1585B">
        <w:rPr>
          <w:b/>
          <w:color w:val="09506C" w:themeColor="background2"/>
          <w:sz w:val="32"/>
          <w:szCs w:val="32"/>
        </w:rPr>
        <w:t>.</w:t>
      </w:r>
      <w:r w:rsidR="00CD20EC">
        <w:rPr>
          <w:color w:val="09506C" w:themeColor="background2"/>
          <w:sz w:val="32"/>
          <w:szCs w:val="32"/>
        </w:rPr>
        <w:t xml:space="preserve">  </w:t>
      </w:r>
    </w:p>
    <w:p w14:paraId="612C4BA0" w14:textId="77777777" w:rsidR="00D85C67" w:rsidRDefault="00D85C67" w:rsidP="00C46F64">
      <w:pPr>
        <w:pStyle w:val="BodyCopy"/>
        <w:ind w:left="720"/>
        <w:rPr>
          <w:color w:val="09506C" w:themeColor="background2"/>
          <w:szCs w:val="24"/>
        </w:rPr>
      </w:pPr>
    </w:p>
    <w:p w14:paraId="7B5E2BD7" w14:textId="77777777" w:rsidR="00D85C67" w:rsidRDefault="00D85C67" w:rsidP="00D85C67">
      <w:pPr>
        <w:pStyle w:val="BodyCopy"/>
      </w:pPr>
    </w:p>
    <w:p w14:paraId="66C4BFEE" w14:textId="77777777" w:rsidR="009335D8" w:rsidRDefault="009335D8" w:rsidP="00D85C67">
      <w:pPr>
        <w:pStyle w:val="BodyCopy"/>
      </w:pPr>
    </w:p>
    <w:p w14:paraId="2503EBCC" w14:textId="77777777" w:rsidR="006C17B5" w:rsidRPr="003200A2" w:rsidRDefault="003200A2" w:rsidP="003200A2">
      <w:pPr>
        <w:pStyle w:val="CBHeading1"/>
      </w:pPr>
      <w:r w:rsidRPr="003200A2">
        <w:t xml:space="preserve"> </w:t>
      </w:r>
      <w:bookmarkStart w:id="12" w:name="_Toc225322504"/>
      <w:r w:rsidR="006C17B5" w:rsidRPr="003200A2">
        <w:t>Troubleshooting.</w:t>
      </w:r>
      <w:bookmarkEnd w:id="12"/>
    </w:p>
    <w:p w14:paraId="2279BEE3" w14:textId="77777777" w:rsidR="006C17B5" w:rsidRPr="006C17B5" w:rsidRDefault="006C17B5" w:rsidP="006C17B5">
      <w:pPr>
        <w:pStyle w:val="BodyCopy"/>
      </w:pPr>
    </w:p>
    <w:p w14:paraId="339CD2C6" w14:textId="77777777" w:rsidR="006C17B5" w:rsidRDefault="006C17B5" w:rsidP="00AA7745">
      <w:pPr>
        <w:pStyle w:val="BodyCopy"/>
        <w:numPr>
          <w:ilvl w:val="0"/>
          <w:numId w:val="18"/>
        </w:numPr>
        <w:ind w:left="426" w:right="709"/>
        <w:rPr>
          <w:color w:val="09506C" w:themeColor="background2"/>
        </w:rPr>
      </w:pPr>
      <w:r w:rsidRPr="007925D0">
        <w:rPr>
          <w:color w:val="09506C" w:themeColor="background2"/>
        </w:rPr>
        <w:t xml:space="preserve">If </w:t>
      </w:r>
      <w:r>
        <w:rPr>
          <w:color w:val="09506C" w:themeColor="background2"/>
        </w:rPr>
        <w:t xml:space="preserve">you have </w:t>
      </w:r>
      <w:r w:rsidRPr="007925D0">
        <w:rPr>
          <w:color w:val="09506C" w:themeColor="background2"/>
        </w:rPr>
        <w:t>los</w:t>
      </w:r>
      <w:r>
        <w:rPr>
          <w:color w:val="09506C" w:themeColor="background2"/>
        </w:rPr>
        <w:t>t access to the device that you have set up your second factor method on and you</w:t>
      </w:r>
      <w:r w:rsidRPr="007925D0">
        <w:rPr>
          <w:color w:val="09506C" w:themeColor="background2"/>
        </w:rPr>
        <w:t xml:space="preserve"> do not have an alternative second factor method set </w:t>
      </w:r>
      <w:proofErr w:type="gramStart"/>
      <w:r w:rsidRPr="007925D0">
        <w:rPr>
          <w:color w:val="09506C" w:themeColor="background2"/>
        </w:rPr>
        <w:t>up</w:t>
      </w:r>
      <w:proofErr w:type="gramEnd"/>
      <w:r w:rsidRPr="007925D0">
        <w:rPr>
          <w:color w:val="09506C" w:themeColor="background2"/>
        </w:rPr>
        <w:t xml:space="preserve"> </w:t>
      </w:r>
      <w:r>
        <w:rPr>
          <w:color w:val="09506C" w:themeColor="background2"/>
        </w:rPr>
        <w:t xml:space="preserve">you </w:t>
      </w:r>
      <w:r w:rsidRPr="007925D0">
        <w:rPr>
          <w:color w:val="09506C" w:themeColor="background2"/>
        </w:rPr>
        <w:t xml:space="preserve">can contact </w:t>
      </w:r>
      <w:r w:rsidR="00774CDC" w:rsidRPr="00774CDC">
        <w:rPr>
          <w:b/>
          <w:color w:val="09506C" w:themeColor="background2"/>
        </w:rPr>
        <w:t xml:space="preserve">onlinereturns@centralbank.ie. </w:t>
      </w:r>
      <w:r w:rsidR="00774CDC" w:rsidRPr="00774CDC">
        <w:rPr>
          <w:color w:val="09506C" w:themeColor="background2"/>
        </w:rPr>
        <w:t xml:space="preserve">We recommend that you set up an alternative second factor method which you can do on enrolment or when you login and click </w:t>
      </w:r>
      <w:r w:rsidR="00774CDC" w:rsidRPr="00774CDC">
        <w:rPr>
          <w:b/>
          <w:color w:val="09506C" w:themeColor="background2"/>
        </w:rPr>
        <w:t xml:space="preserve">‘Other Options’ </w:t>
      </w:r>
      <w:r w:rsidR="00774CDC" w:rsidRPr="00774CDC">
        <w:rPr>
          <w:color w:val="09506C" w:themeColor="background2"/>
        </w:rPr>
        <w:t>and selecting</w:t>
      </w:r>
      <w:r w:rsidR="00774CDC" w:rsidRPr="00774CDC">
        <w:rPr>
          <w:b/>
          <w:color w:val="09506C" w:themeColor="background2"/>
        </w:rPr>
        <w:t xml:space="preserve"> ‘Manage Devices’.</w:t>
      </w:r>
    </w:p>
    <w:p w14:paraId="224EB446" w14:textId="77777777" w:rsidR="006C17B5" w:rsidRDefault="006C17B5" w:rsidP="00AA7745">
      <w:pPr>
        <w:pStyle w:val="BodyCopy"/>
        <w:ind w:left="426" w:right="709"/>
        <w:rPr>
          <w:color w:val="09506C" w:themeColor="background2"/>
        </w:rPr>
      </w:pPr>
    </w:p>
    <w:p w14:paraId="406699B3" w14:textId="77777777" w:rsidR="006C17B5" w:rsidRPr="009B6C11" w:rsidRDefault="006C17B5" w:rsidP="00AA7745">
      <w:pPr>
        <w:pStyle w:val="BodyCopy"/>
        <w:numPr>
          <w:ilvl w:val="0"/>
          <w:numId w:val="18"/>
        </w:numPr>
        <w:ind w:left="426" w:right="709"/>
        <w:rPr>
          <w:color w:val="09506C" w:themeColor="background2"/>
        </w:rPr>
      </w:pPr>
      <w:r>
        <w:rPr>
          <w:color w:val="09506C" w:themeColor="background2"/>
        </w:rPr>
        <w:t xml:space="preserve">If you are using the phone call method to authenticate and are not receiving the phone call when you sign </w:t>
      </w:r>
      <w:proofErr w:type="gramStart"/>
      <w:r w:rsidR="003F4372">
        <w:rPr>
          <w:color w:val="09506C" w:themeColor="background2"/>
        </w:rPr>
        <w:t>in</w:t>
      </w:r>
      <w:proofErr w:type="gramEnd"/>
      <w:r w:rsidR="003F4372">
        <w:rPr>
          <w:color w:val="09506C" w:themeColor="background2"/>
        </w:rPr>
        <w:t xml:space="preserve"> </w:t>
      </w:r>
      <w:r w:rsidR="009B6C11">
        <w:rPr>
          <w:color w:val="09506C" w:themeColor="background2"/>
        </w:rPr>
        <w:t>please check if your</w:t>
      </w:r>
      <w:r>
        <w:rPr>
          <w:color w:val="09506C" w:themeColor="background2"/>
        </w:rPr>
        <w:t xml:space="preserve"> </w:t>
      </w:r>
      <w:r w:rsidRPr="00A1585B">
        <w:rPr>
          <w:b/>
          <w:color w:val="09506C" w:themeColor="background2"/>
        </w:rPr>
        <w:t>‘Wi-Fi calling’</w:t>
      </w:r>
      <w:r>
        <w:rPr>
          <w:color w:val="09506C" w:themeColor="background2"/>
        </w:rPr>
        <w:t xml:space="preserve"> setting </w:t>
      </w:r>
      <w:r w:rsidR="009B6C11">
        <w:rPr>
          <w:color w:val="09506C" w:themeColor="background2"/>
        </w:rPr>
        <w:t xml:space="preserve">are </w:t>
      </w:r>
      <w:r>
        <w:rPr>
          <w:color w:val="09506C" w:themeColor="background2"/>
        </w:rPr>
        <w:t xml:space="preserve">turned on. </w:t>
      </w:r>
      <w:r w:rsidR="009B6C11">
        <w:rPr>
          <w:color w:val="09506C" w:themeColor="background2"/>
        </w:rPr>
        <w:t xml:space="preserve">If </w:t>
      </w:r>
      <w:proofErr w:type="gramStart"/>
      <w:r w:rsidR="009B6C11">
        <w:rPr>
          <w:color w:val="09506C" w:themeColor="background2"/>
        </w:rPr>
        <w:t>so</w:t>
      </w:r>
      <w:proofErr w:type="gramEnd"/>
      <w:r w:rsidR="009B6C11">
        <w:rPr>
          <w:color w:val="09506C" w:themeColor="background2"/>
        </w:rPr>
        <w:t xml:space="preserve"> please t</w:t>
      </w:r>
      <w:r>
        <w:rPr>
          <w:color w:val="09506C" w:themeColor="background2"/>
        </w:rPr>
        <w:t>urn off your Wi-Fi calling setting.</w:t>
      </w:r>
      <w:r w:rsidR="00700F1E">
        <w:rPr>
          <w:color w:val="09506C" w:themeColor="background2"/>
        </w:rPr>
        <w:t xml:space="preserve"> </w:t>
      </w:r>
      <w:r w:rsidR="00700F1E" w:rsidRPr="009B6C11">
        <w:rPr>
          <w:color w:val="09506C" w:themeColor="background2"/>
        </w:rPr>
        <w:t xml:space="preserve">Some phone providers allow Wi-Fi to receive calls in areas with weak signal. If you have </w:t>
      </w:r>
      <w:r w:rsidR="009B6C11">
        <w:rPr>
          <w:color w:val="09506C" w:themeColor="background2"/>
        </w:rPr>
        <w:t xml:space="preserve">a </w:t>
      </w:r>
      <w:r w:rsidR="00700F1E" w:rsidRPr="009B6C11">
        <w:rPr>
          <w:color w:val="09506C" w:themeColor="background2"/>
        </w:rPr>
        <w:t xml:space="preserve">weak mobile signal but strong </w:t>
      </w:r>
      <w:proofErr w:type="gramStart"/>
      <w:r w:rsidR="00700F1E" w:rsidRPr="009B6C11">
        <w:rPr>
          <w:color w:val="09506C" w:themeColor="background2"/>
        </w:rPr>
        <w:t>Wi-Fi</w:t>
      </w:r>
      <w:proofErr w:type="gramEnd"/>
      <w:r w:rsidR="00700F1E" w:rsidRPr="009B6C11">
        <w:rPr>
          <w:color w:val="09506C" w:themeColor="background2"/>
        </w:rPr>
        <w:t xml:space="preserve"> please use the </w:t>
      </w:r>
      <w:r w:rsidR="00700F1E" w:rsidRPr="00A1585B">
        <w:rPr>
          <w:b/>
          <w:color w:val="09506C" w:themeColor="background2"/>
        </w:rPr>
        <w:t>‘Duo Mobile’</w:t>
      </w:r>
      <w:r w:rsidR="00700F1E" w:rsidRPr="009B6C11">
        <w:rPr>
          <w:color w:val="09506C" w:themeColor="background2"/>
        </w:rPr>
        <w:t xml:space="preserve"> app.</w:t>
      </w:r>
    </w:p>
    <w:p w14:paraId="3B2351AD" w14:textId="77777777" w:rsidR="009335D8" w:rsidRDefault="009335D8" w:rsidP="00AA7745">
      <w:pPr>
        <w:pStyle w:val="ListParagraph"/>
        <w:ind w:left="426" w:right="709"/>
        <w:rPr>
          <w:color w:val="09506C" w:themeColor="background2"/>
        </w:rPr>
      </w:pPr>
    </w:p>
    <w:p w14:paraId="55013808" w14:textId="2814BEE3" w:rsidR="009335D8" w:rsidRPr="00E62E7B" w:rsidRDefault="009B6C11" w:rsidP="00AA7745">
      <w:pPr>
        <w:pStyle w:val="BodyCopy"/>
        <w:numPr>
          <w:ilvl w:val="0"/>
          <w:numId w:val="18"/>
        </w:numPr>
        <w:ind w:left="426" w:right="709"/>
        <w:rPr>
          <w:color w:val="09506C" w:themeColor="background2"/>
        </w:rPr>
      </w:pPr>
      <w:r>
        <w:rPr>
          <w:color w:val="09506C" w:themeColor="background2"/>
        </w:rPr>
        <w:t xml:space="preserve">The </w:t>
      </w:r>
      <w:r w:rsidRPr="00A1585B">
        <w:rPr>
          <w:b/>
          <w:color w:val="09506C" w:themeColor="background2"/>
        </w:rPr>
        <w:t>‘</w:t>
      </w:r>
      <w:r w:rsidR="009335D8" w:rsidRPr="00A1585B">
        <w:rPr>
          <w:b/>
          <w:color w:val="09506C" w:themeColor="background2"/>
        </w:rPr>
        <w:t>Duo mobile</w:t>
      </w:r>
      <w:r w:rsidRPr="00A1585B">
        <w:rPr>
          <w:b/>
          <w:color w:val="09506C" w:themeColor="background2"/>
        </w:rPr>
        <w:t>’</w:t>
      </w:r>
      <w:r>
        <w:rPr>
          <w:color w:val="09506C" w:themeColor="background2"/>
        </w:rPr>
        <w:t xml:space="preserve"> app</w:t>
      </w:r>
      <w:r w:rsidR="009335D8" w:rsidRPr="009335D8">
        <w:rPr>
          <w:color w:val="09506C" w:themeColor="background2"/>
        </w:rPr>
        <w:t xml:space="preserve"> is supported on devices that run </w:t>
      </w:r>
      <w:r w:rsidR="009335D8" w:rsidRPr="00A1585B">
        <w:rPr>
          <w:b/>
          <w:color w:val="09506C" w:themeColor="background2"/>
        </w:rPr>
        <w:t>Android 1</w:t>
      </w:r>
      <w:r w:rsidR="009C1409">
        <w:rPr>
          <w:b/>
          <w:color w:val="09506C" w:themeColor="background2"/>
        </w:rPr>
        <w:t>2</w:t>
      </w:r>
      <w:r w:rsidR="009335D8" w:rsidRPr="009335D8">
        <w:rPr>
          <w:color w:val="09506C" w:themeColor="background2"/>
        </w:rPr>
        <w:t xml:space="preserve"> and later and </w:t>
      </w:r>
      <w:r w:rsidR="009335D8" w:rsidRPr="00A1585B">
        <w:rPr>
          <w:b/>
          <w:color w:val="09506C" w:themeColor="background2"/>
        </w:rPr>
        <w:t>IOS</w:t>
      </w:r>
      <w:r w:rsidR="005C113B">
        <w:rPr>
          <w:b/>
          <w:color w:val="09506C" w:themeColor="background2"/>
        </w:rPr>
        <w:t xml:space="preserve"> 1</w:t>
      </w:r>
      <w:r w:rsidR="009C1409">
        <w:rPr>
          <w:b/>
          <w:color w:val="09506C" w:themeColor="background2"/>
        </w:rPr>
        <w:t>7</w:t>
      </w:r>
      <w:r w:rsidR="005C113B">
        <w:rPr>
          <w:b/>
          <w:color w:val="09506C" w:themeColor="background2"/>
        </w:rPr>
        <w:t xml:space="preserve"> </w:t>
      </w:r>
      <w:r w:rsidR="005C113B">
        <w:rPr>
          <w:color w:val="09506C" w:themeColor="background2"/>
        </w:rPr>
        <w:t>and later</w:t>
      </w:r>
      <w:r w:rsidR="009335D8" w:rsidRPr="00A1585B">
        <w:rPr>
          <w:b/>
          <w:color w:val="09506C" w:themeColor="background2"/>
        </w:rPr>
        <w:t>.</w:t>
      </w:r>
    </w:p>
    <w:p w14:paraId="6059720F" w14:textId="77777777" w:rsidR="009C1409" w:rsidRPr="00E62E7B" w:rsidRDefault="009C1409" w:rsidP="00E62E7B">
      <w:pPr>
        <w:rPr>
          <w:color w:val="09506C" w:themeColor="background2"/>
        </w:rPr>
      </w:pPr>
    </w:p>
    <w:p w14:paraId="4107B938" w14:textId="24BD4B78" w:rsidR="009C1409" w:rsidRDefault="009C1409" w:rsidP="00AA7745">
      <w:pPr>
        <w:pStyle w:val="BodyCopy"/>
        <w:numPr>
          <w:ilvl w:val="0"/>
          <w:numId w:val="18"/>
        </w:numPr>
        <w:ind w:left="426" w:right="709"/>
        <w:rPr>
          <w:color w:val="09506C" w:themeColor="background2"/>
        </w:rPr>
      </w:pPr>
      <w:r>
        <w:rPr>
          <w:color w:val="09506C" w:themeColor="background2"/>
        </w:rPr>
        <w:t xml:space="preserve">Users </w:t>
      </w:r>
      <w:r w:rsidR="00C41239">
        <w:rPr>
          <w:color w:val="09506C" w:themeColor="background2"/>
        </w:rPr>
        <w:t xml:space="preserve">will automatically be notified within the app if they are </w:t>
      </w:r>
      <w:r>
        <w:rPr>
          <w:color w:val="09506C" w:themeColor="background2"/>
        </w:rPr>
        <w:t xml:space="preserve">using an </w:t>
      </w:r>
      <w:r w:rsidRPr="00E62E7B">
        <w:rPr>
          <w:b/>
          <w:bCs/>
          <w:color w:val="09506C" w:themeColor="background2"/>
        </w:rPr>
        <w:t xml:space="preserve">unsupported version of the DUO Mobile App </w:t>
      </w:r>
      <w:proofErr w:type="gramStart"/>
      <w:r w:rsidRPr="00E62E7B">
        <w:rPr>
          <w:b/>
          <w:bCs/>
          <w:color w:val="09506C" w:themeColor="background2"/>
        </w:rPr>
        <w:t>( Less</w:t>
      </w:r>
      <w:proofErr w:type="gramEnd"/>
      <w:r w:rsidRPr="00E62E7B">
        <w:rPr>
          <w:b/>
          <w:bCs/>
          <w:color w:val="09506C" w:themeColor="background2"/>
        </w:rPr>
        <w:t xml:space="preserve"> than </w:t>
      </w:r>
      <w:proofErr w:type="gramStart"/>
      <w:r w:rsidRPr="00E62E7B">
        <w:rPr>
          <w:b/>
          <w:bCs/>
          <w:color w:val="09506C" w:themeColor="background2"/>
        </w:rPr>
        <w:t>4.85.0 )</w:t>
      </w:r>
      <w:proofErr w:type="gramEnd"/>
      <w:r>
        <w:rPr>
          <w:color w:val="09506C" w:themeColor="background2"/>
        </w:rPr>
        <w:t xml:space="preserve"> </w:t>
      </w:r>
      <w:r w:rsidR="00C41239">
        <w:rPr>
          <w:color w:val="09506C" w:themeColor="background2"/>
        </w:rPr>
        <w:t xml:space="preserve">otherwise they </w:t>
      </w:r>
      <w:r w:rsidR="005B1094">
        <w:rPr>
          <w:color w:val="09506C" w:themeColor="background2"/>
        </w:rPr>
        <w:t>will fail authentication</w:t>
      </w:r>
      <w:r w:rsidR="00C41239">
        <w:rPr>
          <w:color w:val="09506C" w:themeColor="background2"/>
        </w:rPr>
        <w:t>.</w:t>
      </w:r>
      <w:r w:rsidR="00F96EC6">
        <w:rPr>
          <w:color w:val="09506C" w:themeColor="background2"/>
        </w:rPr>
        <w:t xml:space="preserve"> Please see below appendix on how to check your Duo Mobile app version.</w:t>
      </w:r>
    </w:p>
    <w:p w14:paraId="2ACF711C" w14:textId="77777777" w:rsidR="009335D8" w:rsidRDefault="009335D8" w:rsidP="00EA033B">
      <w:pPr>
        <w:pStyle w:val="ListParagraph"/>
        <w:ind w:left="426" w:right="709"/>
        <w:rPr>
          <w:color w:val="09506C" w:themeColor="background2"/>
        </w:rPr>
      </w:pPr>
    </w:p>
    <w:p w14:paraId="73330FB8" w14:textId="77777777" w:rsidR="009335D8" w:rsidRDefault="009B6C11" w:rsidP="00AA7745">
      <w:pPr>
        <w:pStyle w:val="BodyCopy"/>
        <w:numPr>
          <w:ilvl w:val="0"/>
          <w:numId w:val="18"/>
        </w:numPr>
        <w:ind w:left="426" w:right="709"/>
        <w:rPr>
          <w:color w:val="09506C" w:themeColor="background2"/>
        </w:rPr>
      </w:pPr>
      <w:r>
        <w:rPr>
          <w:color w:val="09506C" w:themeColor="background2"/>
        </w:rPr>
        <w:t xml:space="preserve">Cisco </w:t>
      </w:r>
      <w:r w:rsidR="009335D8" w:rsidRPr="009335D8">
        <w:rPr>
          <w:color w:val="09506C" w:themeColor="background2"/>
        </w:rPr>
        <w:t xml:space="preserve">Duo does not provide official support for non-standard custom Android operating systems like </w:t>
      </w:r>
      <w:r w:rsidR="009335D8" w:rsidRPr="00A1585B">
        <w:rPr>
          <w:b/>
          <w:color w:val="09506C" w:themeColor="background2"/>
        </w:rPr>
        <w:t xml:space="preserve">OnePlus, </w:t>
      </w:r>
      <w:proofErr w:type="spellStart"/>
      <w:r w:rsidR="009335D8" w:rsidRPr="00A1585B">
        <w:rPr>
          <w:b/>
          <w:color w:val="09506C" w:themeColor="background2"/>
        </w:rPr>
        <w:t>LineageOS</w:t>
      </w:r>
      <w:proofErr w:type="spellEnd"/>
      <w:r w:rsidR="009335D8" w:rsidRPr="00A1585B">
        <w:rPr>
          <w:b/>
          <w:color w:val="09506C" w:themeColor="background2"/>
        </w:rPr>
        <w:t xml:space="preserve">, or </w:t>
      </w:r>
      <w:proofErr w:type="spellStart"/>
      <w:r w:rsidR="009335D8" w:rsidRPr="00A1585B">
        <w:rPr>
          <w:b/>
          <w:color w:val="09506C" w:themeColor="background2"/>
        </w:rPr>
        <w:t>ColorOS</w:t>
      </w:r>
      <w:proofErr w:type="spellEnd"/>
      <w:r w:rsidR="009335D8" w:rsidRPr="00A1585B">
        <w:rPr>
          <w:b/>
          <w:color w:val="09506C" w:themeColor="background2"/>
        </w:rPr>
        <w:t>,</w:t>
      </w:r>
      <w:r w:rsidR="009335D8" w:rsidRPr="009335D8">
        <w:rPr>
          <w:color w:val="09506C" w:themeColor="background2"/>
        </w:rPr>
        <w:t xml:space="preserve"> nor is Duo Mobile supported for use on </w:t>
      </w:r>
      <w:r w:rsidR="009335D8" w:rsidRPr="00A1585B">
        <w:rPr>
          <w:b/>
          <w:color w:val="09506C" w:themeColor="background2"/>
        </w:rPr>
        <w:t>ChromeOS.</w:t>
      </w:r>
      <w:r w:rsidR="009335D8" w:rsidRPr="009335D8">
        <w:rPr>
          <w:color w:val="09506C" w:themeColor="background2"/>
        </w:rPr>
        <w:t xml:space="preserve"> The current version of </w:t>
      </w:r>
      <w:r w:rsidRPr="00A1585B">
        <w:rPr>
          <w:b/>
          <w:color w:val="09506C" w:themeColor="background2"/>
        </w:rPr>
        <w:t>‘</w:t>
      </w:r>
      <w:r w:rsidR="009335D8" w:rsidRPr="00A1585B">
        <w:rPr>
          <w:b/>
          <w:color w:val="09506C" w:themeColor="background2"/>
        </w:rPr>
        <w:t>Duo Mobile</w:t>
      </w:r>
      <w:r w:rsidRPr="00A1585B">
        <w:rPr>
          <w:b/>
          <w:color w:val="09506C" w:themeColor="background2"/>
        </w:rPr>
        <w:t>’</w:t>
      </w:r>
      <w:r w:rsidR="009335D8" w:rsidRPr="009335D8">
        <w:rPr>
          <w:color w:val="09506C" w:themeColor="background2"/>
        </w:rPr>
        <w:t xml:space="preserve"> supports </w:t>
      </w:r>
      <w:r w:rsidR="009335D8" w:rsidRPr="00A1585B">
        <w:rPr>
          <w:b/>
          <w:color w:val="09506C" w:themeColor="background2"/>
        </w:rPr>
        <w:t>Android 11 and greater.</w:t>
      </w:r>
    </w:p>
    <w:p w14:paraId="08EEE9CD" w14:textId="77777777" w:rsidR="009335D8" w:rsidRDefault="009335D8" w:rsidP="00AA7745">
      <w:pPr>
        <w:pStyle w:val="ListParagraph"/>
        <w:ind w:left="426" w:right="709"/>
        <w:rPr>
          <w:color w:val="09506C" w:themeColor="background2"/>
        </w:rPr>
      </w:pPr>
    </w:p>
    <w:p w14:paraId="508C1CF0" w14:textId="77777777" w:rsidR="009335D8" w:rsidRDefault="003B43BA" w:rsidP="00AA7745">
      <w:pPr>
        <w:pStyle w:val="BodyCopy"/>
        <w:numPr>
          <w:ilvl w:val="0"/>
          <w:numId w:val="18"/>
        </w:numPr>
        <w:ind w:left="426" w:right="709"/>
        <w:rPr>
          <w:color w:val="09506C" w:themeColor="background2"/>
        </w:rPr>
      </w:pPr>
      <w:r w:rsidRPr="003B43BA">
        <w:rPr>
          <w:color w:val="09506C" w:themeColor="background2"/>
        </w:rPr>
        <w:t xml:space="preserve">If you do not have a </w:t>
      </w:r>
      <w:r w:rsidR="009B6C11">
        <w:rPr>
          <w:color w:val="09506C" w:themeColor="background2"/>
        </w:rPr>
        <w:t>S</w:t>
      </w:r>
      <w:r w:rsidRPr="003B43BA">
        <w:rPr>
          <w:color w:val="09506C" w:themeColor="background2"/>
        </w:rPr>
        <w:t xml:space="preserve">martphone, please select the </w:t>
      </w:r>
      <w:r w:rsidR="003200A2" w:rsidRPr="00A1585B">
        <w:rPr>
          <w:b/>
          <w:color w:val="09506C" w:themeColor="background2"/>
        </w:rPr>
        <w:t>‘Phone call’</w:t>
      </w:r>
      <w:r w:rsidR="003200A2">
        <w:rPr>
          <w:color w:val="09506C" w:themeColor="background2"/>
        </w:rPr>
        <w:t xml:space="preserve"> </w:t>
      </w:r>
      <w:r w:rsidRPr="003B43BA">
        <w:rPr>
          <w:color w:val="09506C" w:themeColor="background2"/>
        </w:rPr>
        <w:t>method.</w:t>
      </w:r>
    </w:p>
    <w:p w14:paraId="2A3EF742" w14:textId="77777777" w:rsidR="003B43BA" w:rsidRDefault="003B43BA" w:rsidP="00AA7745">
      <w:pPr>
        <w:pStyle w:val="ListParagraph"/>
        <w:ind w:left="426" w:right="709"/>
        <w:rPr>
          <w:color w:val="09506C" w:themeColor="background2"/>
        </w:rPr>
      </w:pPr>
    </w:p>
    <w:p w14:paraId="4CA0712C" w14:textId="77777777" w:rsidR="003B43BA" w:rsidRDefault="003B43BA" w:rsidP="00AA7745">
      <w:pPr>
        <w:pStyle w:val="BodyCopy"/>
        <w:numPr>
          <w:ilvl w:val="0"/>
          <w:numId w:val="18"/>
        </w:numPr>
        <w:ind w:left="426" w:right="709"/>
        <w:rPr>
          <w:color w:val="09506C" w:themeColor="background2"/>
        </w:rPr>
      </w:pPr>
      <w:r w:rsidRPr="003B43BA">
        <w:rPr>
          <w:color w:val="09506C" w:themeColor="background2"/>
        </w:rPr>
        <w:t xml:space="preserve">If you cannot find the </w:t>
      </w:r>
      <w:r w:rsidRPr="00A1585B">
        <w:rPr>
          <w:b/>
          <w:color w:val="09506C" w:themeColor="background2"/>
        </w:rPr>
        <w:t>‘Duo Mobile’</w:t>
      </w:r>
      <w:r w:rsidRPr="003B43BA">
        <w:rPr>
          <w:color w:val="09506C" w:themeColor="background2"/>
        </w:rPr>
        <w:t xml:space="preserve"> app </w:t>
      </w:r>
      <w:r w:rsidR="009B6C11">
        <w:rPr>
          <w:color w:val="09506C" w:themeColor="background2"/>
        </w:rPr>
        <w:t xml:space="preserve">in </w:t>
      </w:r>
      <w:r w:rsidRPr="003B43BA">
        <w:rPr>
          <w:color w:val="09506C" w:themeColor="background2"/>
        </w:rPr>
        <w:t>yo</w:t>
      </w:r>
      <w:r w:rsidR="003200A2">
        <w:rPr>
          <w:color w:val="09506C" w:themeColor="background2"/>
        </w:rPr>
        <w:t xml:space="preserve">ur app </w:t>
      </w:r>
      <w:proofErr w:type="gramStart"/>
      <w:r w:rsidR="003200A2">
        <w:rPr>
          <w:color w:val="09506C" w:themeColor="background2"/>
        </w:rPr>
        <w:t>store</w:t>
      </w:r>
      <w:proofErr w:type="gramEnd"/>
      <w:r w:rsidR="003200A2">
        <w:rPr>
          <w:color w:val="09506C" w:themeColor="background2"/>
        </w:rPr>
        <w:t xml:space="preserve"> please select the </w:t>
      </w:r>
      <w:r w:rsidR="003200A2" w:rsidRPr="00A1585B">
        <w:rPr>
          <w:b/>
          <w:color w:val="09506C" w:themeColor="background2"/>
        </w:rPr>
        <w:t>‘P</w:t>
      </w:r>
      <w:r w:rsidRPr="00A1585B">
        <w:rPr>
          <w:b/>
          <w:color w:val="09506C" w:themeColor="background2"/>
        </w:rPr>
        <w:t>hone call</w:t>
      </w:r>
      <w:r w:rsidR="003200A2" w:rsidRPr="00A1585B">
        <w:rPr>
          <w:b/>
          <w:color w:val="09506C" w:themeColor="background2"/>
        </w:rPr>
        <w:t>’</w:t>
      </w:r>
      <w:r w:rsidRPr="003B43BA">
        <w:rPr>
          <w:color w:val="09506C" w:themeColor="background2"/>
        </w:rPr>
        <w:t xml:space="preserve"> method.</w:t>
      </w:r>
    </w:p>
    <w:p w14:paraId="422288CA" w14:textId="77777777" w:rsidR="00E75532" w:rsidRDefault="00E75532" w:rsidP="00E75532">
      <w:pPr>
        <w:pStyle w:val="ListParagraph"/>
        <w:rPr>
          <w:color w:val="09506C" w:themeColor="background2"/>
        </w:rPr>
      </w:pPr>
    </w:p>
    <w:p w14:paraId="41E68520" w14:textId="77777777" w:rsidR="00E75532" w:rsidRDefault="00E75532" w:rsidP="00AA7745">
      <w:pPr>
        <w:pStyle w:val="BodyCopy"/>
        <w:numPr>
          <w:ilvl w:val="0"/>
          <w:numId w:val="18"/>
        </w:numPr>
        <w:ind w:left="426" w:right="709"/>
        <w:rPr>
          <w:color w:val="09506C" w:themeColor="background2"/>
        </w:rPr>
      </w:pPr>
      <w:r>
        <w:rPr>
          <w:color w:val="09506C" w:themeColor="background2"/>
        </w:rPr>
        <w:t xml:space="preserve">If you update your email address on the Central Bank Portal this does not automatically update your email address on Duo. Please email </w:t>
      </w:r>
      <w:hyperlink r:id="rId53" w:history="1">
        <w:r w:rsidRPr="00D35EFA">
          <w:rPr>
            <w:rStyle w:val="Hyperlink"/>
          </w:rPr>
          <w:t>onlinereturns@centralbank.ie</w:t>
        </w:r>
      </w:hyperlink>
      <w:r>
        <w:rPr>
          <w:color w:val="09506C" w:themeColor="background2"/>
        </w:rPr>
        <w:t xml:space="preserve"> to request an update to your email on Duo</w:t>
      </w:r>
      <w:r w:rsidR="00B77437">
        <w:rPr>
          <w:color w:val="09506C" w:themeColor="background2"/>
        </w:rPr>
        <w:t xml:space="preserve"> and please include your person code, old email address and new email address.</w:t>
      </w:r>
    </w:p>
    <w:p w14:paraId="438DEB00" w14:textId="77777777" w:rsidR="003B43BA" w:rsidRDefault="003B43BA" w:rsidP="00AA7745">
      <w:pPr>
        <w:pStyle w:val="ListParagraph"/>
        <w:ind w:left="426" w:right="709"/>
        <w:rPr>
          <w:color w:val="09506C" w:themeColor="background2"/>
        </w:rPr>
      </w:pPr>
    </w:p>
    <w:p w14:paraId="367D38B1" w14:textId="77777777" w:rsidR="003B43BA" w:rsidRPr="005C113B" w:rsidRDefault="003B43BA" w:rsidP="00AA7745">
      <w:pPr>
        <w:pStyle w:val="BodyCopy"/>
        <w:numPr>
          <w:ilvl w:val="0"/>
          <w:numId w:val="18"/>
        </w:numPr>
        <w:ind w:left="426" w:right="709"/>
        <w:rPr>
          <w:rStyle w:val="Hyperlink"/>
          <w:color w:val="09506C" w:themeColor="background2"/>
          <w:u w:val="none"/>
        </w:rPr>
      </w:pPr>
      <w:r>
        <w:rPr>
          <w:color w:val="09506C" w:themeColor="background2"/>
        </w:rPr>
        <w:t xml:space="preserve">Please visit our portal help page </w:t>
      </w:r>
      <w:r w:rsidRPr="00A1585B">
        <w:rPr>
          <w:b/>
          <w:color w:val="09506C" w:themeColor="background2"/>
        </w:rPr>
        <w:t>‘Second Factor Method’</w:t>
      </w:r>
      <w:r>
        <w:rPr>
          <w:color w:val="09506C" w:themeColor="background2"/>
        </w:rPr>
        <w:t xml:space="preserve"> for more information. </w:t>
      </w:r>
      <w:hyperlink r:id="rId54" w:history="1">
        <w:r w:rsidRPr="003B43BA">
          <w:rPr>
            <w:rStyle w:val="Hyperlink"/>
          </w:rPr>
          <w:t>https://www.centralbank.ie/regulation/central-bank-portal/help/help-on-your-second-factor-method</w:t>
        </w:r>
      </w:hyperlink>
    </w:p>
    <w:p w14:paraId="7CF4A208" w14:textId="77777777" w:rsidR="005C113B" w:rsidRDefault="005C113B" w:rsidP="005C113B">
      <w:pPr>
        <w:pStyle w:val="ListParagraph"/>
        <w:rPr>
          <w:color w:val="09506C" w:themeColor="background2"/>
        </w:rPr>
      </w:pPr>
    </w:p>
    <w:p w14:paraId="4FF914E7" w14:textId="77777777" w:rsidR="005C113B" w:rsidRPr="003B43BA" w:rsidRDefault="005C113B" w:rsidP="005C113B">
      <w:pPr>
        <w:pStyle w:val="BodyCopy"/>
        <w:numPr>
          <w:ilvl w:val="0"/>
          <w:numId w:val="18"/>
        </w:numPr>
        <w:ind w:left="426" w:right="709" w:hanging="284"/>
        <w:rPr>
          <w:color w:val="09506C" w:themeColor="background2"/>
        </w:rPr>
      </w:pPr>
      <w:r>
        <w:rPr>
          <w:color w:val="09506C" w:themeColor="background2"/>
        </w:rPr>
        <w:t xml:space="preserve">For more information on Cisco Duo please visit - </w:t>
      </w:r>
      <w:hyperlink r:id="rId55" w:history="1">
        <w:r w:rsidRPr="00001A8D">
          <w:rPr>
            <w:rStyle w:val="Hyperlink"/>
          </w:rPr>
          <w:t>https://duo.com</w:t>
        </w:r>
      </w:hyperlink>
    </w:p>
    <w:p w14:paraId="014700FE" w14:textId="77777777" w:rsidR="006A663C" w:rsidRDefault="006A663C" w:rsidP="00DD0715">
      <w:pPr>
        <w:tabs>
          <w:tab w:val="left" w:pos="4819"/>
        </w:tabs>
      </w:pPr>
    </w:p>
    <w:p w14:paraId="727660F8" w14:textId="77777777" w:rsidR="00DD0715" w:rsidRDefault="00DD0715" w:rsidP="00DD0715">
      <w:pPr>
        <w:tabs>
          <w:tab w:val="left" w:pos="4819"/>
        </w:tabs>
      </w:pPr>
    </w:p>
    <w:p w14:paraId="116652B8" w14:textId="77777777" w:rsidR="00F96EC6" w:rsidRDefault="00F96EC6" w:rsidP="00DD0715">
      <w:pPr>
        <w:tabs>
          <w:tab w:val="left" w:pos="4819"/>
        </w:tabs>
      </w:pPr>
    </w:p>
    <w:p w14:paraId="7619C2F7" w14:textId="77777777" w:rsidR="00F96EC6" w:rsidRDefault="00F96EC6" w:rsidP="00DD0715">
      <w:pPr>
        <w:tabs>
          <w:tab w:val="left" w:pos="4819"/>
        </w:tabs>
      </w:pPr>
    </w:p>
    <w:p w14:paraId="40FED81A" w14:textId="77777777" w:rsidR="00F96EC6" w:rsidRDefault="00F96EC6" w:rsidP="00DD0715">
      <w:pPr>
        <w:tabs>
          <w:tab w:val="left" w:pos="4819"/>
        </w:tabs>
      </w:pPr>
    </w:p>
    <w:p w14:paraId="726B76BD" w14:textId="77777777" w:rsidR="00F96EC6" w:rsidRDefault="00F96EC6" w:rsidP="00DD0715">
      <w:pPr>
        <w:tabs>
          <w:tab w:val="left" w:pos="4819"/>
        </w:tabs>
      </w:pPr>
    </w:p>
    <w:p w14:paraId="472442D6" w14:textId="77777777" w:rsidR="00F96EC6" w:rsidRDefault="00F96EC6" w:rsidP="00DD0715">
      <w:pPr>
        <w:tabs>
          <w:tab w:val="left" w:pos="4819"/>
        </w:tabs>
      </w:pPr>
    </w:p>
    <w:p w14:paraId="60F7DC92" w14:textId="77777777" w:rsidR="00F96EC6" w:rsidRDefault="00F96EC6" w:rsidP="00DD0715">
      <w:pPr>
        <w:tabs>
          <w:tab w:val="left" w:pos="4819"/>
        </w:tabs>
      </w:pPr>
    </w:p>
    <w:p w14:paraId="02576DE5" w14:textId="77777777" w:rsidR="00F96EC6" w:rsidRDefault="00F96EC6" w:rsidP="00DD0715">
      <w:pPr>
        <w:tabs>
          <w:tab w:val="left" w:pos="4819"/>
        </w:tabs>
      </w:pPr>
    </w:p>
    <w:p w14:paraId="36BC3E75" w14:textId="77777777" w:rsidR="00DD0715" w:rsidRDefault="00E62E7B" w:rsidP="00E62E7B">
      <w:pPr>
        <w:pStyle w:val="CBHeading1"/>
      </w:pPr>
      <w:bookmarkStart w:id="13" w:name="_Toc225322505"/>
      <w:r>
        <w:lastRenderedPageBreak/>
        <w:t>Appendix</w:t>
      </w:r>
      <w:bookmarkEnd w:id="13"/>
    </w:p>
    <w:p w14:paraId="10E827C4" w14:textId="3164F2CD" w:rsidR="000A306C" w:rsidRPr="000A306C" w:rsidRDefault="000A306C" w:rsidP="000A306C">
      <w:pPr>
        <w:pStyle w:val="BodyCopy"/>
        <w:rPr>
          <w:b/>
          <w:bCs/>
          <w:i/>
          <w:iCs/>
          <w:u w:val="single"/>
        </w:rPr>
      </w:pPr>
      <w:r w:rsidRPr="000A306C">
        <w:rPr>
          <w:b/>
          <w:bCs/>
          <w:i/>
          <w:iCs/>
          <w:u w:val="single"/>
        </w:rPr>
        <w:t>How to check what Duo Mobile app version you have installed.</w:t>
      </w:r>
    </w:p>
    <w:p w14:paraId="24D75FCF" w14:textId="5B0B5B7E" w:rsidR="00E62E7B" w:rsidRDefault="00E62E7B" w:rsidP="00E62E7B">
      <w:pPr>
        <w:pStyle w:val="BodyCopy"/>
      </w:pPr>
      <w:r w:rsidRPr="00E62E7B">
        <w:t>To check the version of Duo Mobile on your device please open the duo mobile app menu as highlighted</w:t>
      </w:r>
      <w:r w:rsidR="00F96EC6">
        <w:t xml:space="preserve"> in red</w:t>
      </w:r>
      <w:r w:rsidRPr="00E62E7B">
        <w:t xml:space="preserve"> on the below screenshot.</w:t>
      </w:r>
    </w:p>
    <w:p w14:paraId="4ED73DF6" w14:textId="77777777" w:rsidR="00E62E7B" w:rsidRDefault="00E62E7B" w:rsidP="00E62E7B">
      <w:pPr>
        <w:pStyle w:val="BodyCopy"/>
      </w:pPr>
    </w:p>
    <w:p w14:paraId="76127B31" w14:textId="77777777" w:rsidR="00E62E7B" w:rsidRDefault="00F96EC6" w:rsidP="00E62E7B">
      <w:pPr>
        <w:pStyle w:val="BodyCopy"/>
      </w:pPr>
      <w:r>
        <w:rPr>
          <w:noProof/>
        </w:rPr>
        <w:drawing>
          <wp:inline distT="0" distB="0" distL="0" distR="0" wp14:anchorId="73D56220" wp14:editId="6664D73D">
            <wp:extent cx="4019550" cy="4210050"/>
            <wp:effectExtent l="0" t="0" r="0" b="0"/>
            <wp:docPr id="177543050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2142" w14:textId="77777777" w:rsidR="00F96EC6" w:rsidRDefault="00F96EC6" w:rsidP="00E62E7B">
      <w:pPr>
        <w:pStyle w:val="BodyCopy"/>
      </w:pPr>
    </w:p>
    <w:p w14:paraId="6F21022C" w14:textId="77777777" w:rsidR="00F96EC6" w:rsidRDefault="00F96EC6" w:rsidP="00E62E7B">
      <w:pPr>
        <w:pStyle w:val="BodyCopy"/>
      </w:pPr>
    </w:p>
    <w:p w14:paraId="1499D21A" w14:textId="4F10A1B8" w:rsidR="00F96EC6" w:rsidRDefault="00F96EC6" w:rsidP="00E62E7B">
      <w:pPr>
        <w:pStyle w:val="BodyCopy"/>
      </w:pPr>
      <w:r w:rsidRPr="00F96EC6">
        <w:t>Once you have opened the menu you should see the version that you have downloaded as highlighted</w:t>
      </w:r>
      <w:r>
        <w:t xml:space="preserve"> in the</w:t>
      </w:r>
      <w:r w:rsidRPr="00F96EC6">
        <w:t xml:space="preserve"> below</w:t>
      </w:r>
      <w:r>
        <w:t xml:space="preserve"> image</w:t>
      </w:r>
      <w:r w:rsidRPr="00F96EC6">
        <w:t>.</w:t>
      </w:r>
    </w:p>
    <w:p w14:paraId="29153212" w14:textId="77777777" w:rsidR="00F96EC6" w:rsidRDefault="00F96EC6" w:rsidP="00E62E7B">
      <w:pPr>
        <w:pStyle w:val="BodyCopy"/>
      </w:pPr>
    </w:p>
    <w:p w14:paraId="0044AAEF" w14:textId="7ADBE04F" w:rsidR="00F96EC6" w:rsidRPr="00E62E7B" w:rsidRDefault="00F96EC6" w:rsidP="000A306C">
      <w:pPr>
        <w:pStyle w:val="BodyCopy"/>
        <w:rPr>
          <w:b/>
        </w:rPr>
        <w:sectPr w:rsidR="00F96EC6" w:rsidRPr="00E62E7B" w:rsidSect="001B34E7">
          <w:headerReference w:type="default" r:id="rId58"/>
          <w:pgSz w:w="11906" w:h="16838" w:code="9"/>
          <w:pgMar w:top="1134" w:right="991" w:bottom="1134" w:left="1134" w:header="142" w:footer="567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0A959FB" wp14:editId="02150134">
            <wp:extent cx="3676650" cy="6105525"/>
            <wp:effectExtent l="0" t="0" r="0" b="9525"/>
            <wp:docPr id="722790477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E5296" w14:textId="77777777" w:rsidR="00D563EC" w:rsidRDefault="000B2CCC">
      <w:r w:rsidRPr="00CF4F9D">
        <w:rPr>
          <w:noProof/>
          <w:lang w:eastAsia="en-IE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6AA06EC4" wp14:editId="27C65003">
                <wp:simplePos x="0" y="0"/>
                <wp:positionH relativeFrom="page">
                  <wp:posOffset>504190</wp:posOffset>
                </wp:positionH>
                <wp:positionV relativeFrom="page">
                  <wp:posOffset>9566275</wp:posOffset>
                </wp:positionV>
                <wp:extent cx="2486160" cy="974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160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30B9B" w14:textId="77777777" w:rsidR="000B2CCC" w:rsidRPr="008E2198" w:rsidRDefault="000B2CCC" w:rsidP="000B2CCC">
                            <w:pPr>
                              <w:pStyle w:val="ContactInfo"/>
                            </w:pPr>
                            <w:r w:rsidRPr="004C62EA">
                              <w:rPr>
                                <w:b/>
                              </w:rPr>
                              <w:t>T</w:t>
                            </w:r>
                            <w:r w:rsidR="00E5008F">
                              <w:t>: +353 (0)1 224 58</w:t>
                            </w:r>
                            <w:r w:rsidRPr="004C62EA">
                              <w:t xml:space="preserve">00    </w:t>
                            </w:r>
                            <w:r w:rsidRPr="004C62EA">
                              <w:br/>
                            </w:r>
                            <w:r w:rsidRPr="004C62EA">
                              <w:rPr>
                                <w:b/>
                              </w:rPr>
                              <w:t>E</w:t>
                            </w:r>
                            <w:r w:rsidRPr="004C62EA">
                              <w:t xml:space="preserve">: </w:t>
                            </w:r>
                            <w:r w:rsidR="00E5008F">
                              <w:t>publications</w:t>
                            </w:r>
                            <w:r w:rsidR="00576E4B">
                              <w:t>@centralbank.ie</w:t>
                            </w:r>
                            <w:r w:rsidR="00094C91">
                              <w:br/>
                            </w:r>
                            <w:r w:rsidR="00576E4B">
                              <w:t>www.centralbank.ie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06EC4" id="Text Box 2" o:spid="_x0000_s1027" type="#_x0000_t202" style="position:absolute;margin-left:39.7pt;margin-top:753.25pt;width:195.75pt;height:76.75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" filled="f" stroked="f">
                <v:textbox style="mso-fit-shape-to-text:t">
                  <w:txbxContent>
                    <w:p w14:paraId="24730B9B" w14:textId="77777777" w:rsidR="000B2CCC" w:rsidRPr="008E2198" w:rsidRDefault="000B2CCC" w:rsidP="000B2CCC">
                      <w:pPr>
                        <w:pStyle w:val="ContactInfo"/>
                      </w:pPr>
                      <w:r w:rsidRPr="004C62EA">
                        <w:rPr>
                          <w:b/>
                        </w:rPr>
                        <w:t>T</w:t>
                      </w:r>
                      <w:r w:rsidR="00E5008F">
                        <w:t>: +353 (0)1 224 58</w:t>
                      </w:r>
                      <w:r w:rsidRPr="004C62EA">
                        <w:t xml:space="preserve">00    </w:t>
                      </w:r>
                      <w:r w:rsidRPr="004C62EA">
                        <w:br/>
                      </w:r>
                      <w:r w:rsidRPr="004C62EA">
                        <w:rPr>
                          <w:b/>
                        </w:rPr>
                        <w:t>E</w:t>
                      </w:r>
                      <w:r w:rsidRPr="004C62EA">
                        <w:t xml:space="preserve">: </w:t>
                      </w:r>
                      <w:r w:rsidR="00E5008F">
                        <w:t>publications</w:t>
                      </w:r>
                      <w:r w:rsidR="00576E4B">
                        <w:t>@centralbank.ie</w:t>
                      </w:r>
                      <w:r w:rsidR="00094C91">
                        <w:br/>
                      </w:r>
                      <w:r w:rsidR="00576E4B">
                        <w:t>www.centralbank.ie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563EC" w:rsidSect="00B62C34">
      <w:headerReference w:type="first" r:id="rId61"/>
      <w:footerReference w:type="first" r:id="rId62"/>
      <w:pgSz w:w="11906" w:h="16838" w:code="9"/>
      <w:pgMar w:top="1134" w:right="3572" w:bottom="1134" w:left="1134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F9135" w14:textId="77777777" w:rsidR="004D36AD" w:rsidRDefault="004D36AD" w:rsidP="004F1F53">
      <w:pPr>
        <w:spacing w:after="0" w:line="240" w:lineRule="auto"/>
      </w:pPr>
      <w:r>
        <w:separator/>
      </w:r>
    </w:p>
  </w:endnote>
  <w:endnote w:type="continuationSeparator" w:id="0">
    <w:p w14:paraId="657A67F3" w14:textId="77777777" w:rsidR="004D36AD" w:rsidRDefault="004D36AD" w:rsidP="004F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HelveticaNeueLTStd-L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8838" w14:textId="77777777" w:rsidR="00AB0BC0" w:rsidRDefault="00AB0B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6D286" w14:textId="77777777" w:rsidR="00C67394" w:rsidRDefault="00BA14B7" w:rsidP="00C67394">
    <w:pPr>
      <w:pStyle w:val="TOC3"/>
      <w:ind w:left="0"/>
    </w:pPr>
    <w:r w:rsidRPr="00112048">
      <w:rPr>
        <w:lang w:eastAsia="en-I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0460810" wp14:editId="79B0361C">
              <wp:simplePos x="0" y="0"/>
              <wp:positionH relativeFrom="column">
                <wp:posOffset>4756786</wp:posOffset>
              </wp:positionH>
              <wp:positionV relativeFrom="paragraph">
                <wp:posOffset>347980</wp:posOffset>
              </wp:positionV>
              <wp:extent cx="2272030" cy="528955"/>
              <wp:effectExtent l="0" t="0" r="0" b="4445"/>
              <wp:wrapNone/>
              <wp:docPr id="246" name="Group 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2030" cy="528955"/>
                        <a:chOff x="0" y="0"/>
                        <a:chExt cx="1939159" cy="528955"/>
                      </a:xfrm>
                    </wpg:grpSpPr>
                    <wps:wsp>
                      <wps:cNvPr id="247" name="Rounded Rectangle 247">
                        <a:hlinkClick r:id="rId1"/>
                      </wps:cNvPr>
                      <wps:cNvSpPr/>
                      <wps:spPr>
                        <a:xfrm>
                          <a:off x="0" y="0"/>
                          <a:ext cx="1939159" cy="528955"/>
                        </a:xfrm>
                        <a:prstGeom prst="roundRect">
                          <a:avLst/>
                        </a:prstGeom>
                        <a:solidFill>
                          <a:srgbClr val="09506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0359" y="78828"/>
                          <a:ext cx="1591945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02550" w14:textId="77777777" w:rsidR="00094C91" w:rsidRPr="00A65130" w:rsidRDefault="00094C91" w:rsidP="00094C9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Back to “Contents”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460810" id="Group 246" o:spid="_x0000_s1028" style="position:absolute;margin-left:374.55pt;margin-top:27.4pt;width:178.9pt;height:41.65pt;z-index:251671552;mso-width-relative:margin" coordsize="19391,5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">
              <v:roundrect id="Rounded Rectangle 247" o:spid="_x0000_s1029" href="#Contents" style="position:absolute;width:19391;height:5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" o:button="t" fillcolor="#09506c" stroked="f" strokeweight="1pt">
                <v:fill o:detectmouseclick="t"/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1103;top:788;width:1592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<v:textbox>
                  <w:txbxContent>
                    <w:p w14:paraId="30D02550" w14:textId="77777777" w:rsidR="00094C91" w:rsidRPr="00A65130" w:rsidRDefault="00094C91" w:rsidP="00094C91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Back to “Contents”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C344701" w14:textId="77777777" w:rsidR="002B2C3C" w:rsidRPr="00645F45" w:rsidRDefault="002B2C3C" w:rsidP="0018552C">
    <w:pPr>
      <w:pStyle w:val="Footer"/>
      <w:rPr>
        <w:rStyle w:val="Hyperlink"/>
        <w:color w:val="auto"/>
        <w:u w:val="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3BBF4" w14:textId="77777777" w:rsidR="00A732DA" w:rsidRDefault="00A732DA">
    <w:pPr>
      <w:pStyle w:val="Footer"/>
    </w:pPr>
    <w:r>
      <w:rPr>
        <w:noProof/>
        <w:lang w:eastAsia="en-IE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54C8D0F1" wp14:editId="37048704">
              <wp:simplePos x="0" y="0"/>
              <wp:positionH relativeFrom="margin">
                <wp:posOffset>3175</wp:posOffset>
              </wp:positionH>
              <wp:positionV relativeFrom="page">
                <wp:posOffset>9780270</wp:posOffset>
              </wp:positionV>
              <wp:extent cx="6269990" cy="8839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9990" cy="883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3602C3" w14:textId="77777777" w:rsidR="00A732DA" w:rsidRPr="00A75EE9" w:rsidRDefault="00F50173" w:rsidP="00A732DA">
                          <w:pPr>
                            <w:jc w:val="right"/>
                            <w:rPr>
                              <w:color w:val="808080" w:themeColor="background1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32"/>
                              <w:szCs w:val="32"/>
                            </w:rPr>
                            <w:t>March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8D0F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.25pt;margin-top:770.1pt;width:493.7pt;height:69.6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" filled="f" stroked="f">
              <v:textbox>
                <w:txbxContent>
                  <w:p w14:paraId="633602C3" w14:textId="77777777" w:rsidR="00A732DA" w:rsidRPr="00A75EE9" w:rsidRDefault="00F50173" w:rsidP="00A732DA">
                    <w:pPr>
                      <w:jc w:val="right"/>
                      <w:rPr>
                        <w:color w:val="808080" w:themeColor="background1" w:themeShade="80"/>
                        <w:sz w:val="32"/>
                        <w:szCs w:val="32"/>
                      </w:rPr>
                    </w:pPr>
                    <w:r>
                      <w:rPr>
                        <w:color w:val="808080" w:themeColor="background1" w:themeShade="80"/>
                        <w:sz w:val="32"/>
                        <w:szCs w:val="32"/>
                      </w:rPr>
                      <w:t>March 2025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E6164" w14:textId="77777777" w:rsidR="00B62C34" w:rsidRDefault="00B62C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2A784" w14:textId="77777777" w:rsidR="004D36AD" w:rsidRDefault="004D36AD" w:rsidP="004F1F53">
      <w:pPr>
        <w:spacing w:after="0" w:line="240" w:lineRule="auto"/>
      </w:pPr>
      <w:r>
        <w:separator/>
      </w:r>
    </w:p>
  </w:footnote>
  <w:footnote w:type="continuationSeparator" w:id="0">
    <w:p w14:paraId="6BD95AF8" w14:textId="77777777" w:rsidR="004D36AD" w:rsidRDefault="004D36AD" w:rsidP="004F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3723A" w14:textId="77777777" w:rsidR="007C7759" w:rsidRDefault="007C7759" w:rsidP="007C7759">
    <w:r>
      <w:rPr>
        <w:color w:val="09506C" w:themeColor="background2"/>
        <w:szCs w:val="24"/>
      </w:rPr>
      <w:fldChar w:fldCharType="begin" w:fldLock="1"/>
    </w:r>
    <w:r>
      <w:rPr>
        <w:color w:val="09506C" w:themeColor="background2"/>
        <w:szCs w:val="24"/>
      </w:rPr>
      <w:instrText xml:space="preserve"> DOCPROPERTY bjHeaderEvenPageDocProperty \* MERGEFORMAT </w:instrText>
    </w:r>
    <w:r>
      <w:rPr>
        <w:color w:val="09506C" w:themeColor="background2"/>
        <w:szCs w:val="24"/>
      </w:rPr>
      <w:fldChar w:fldCharType="separate"/>
    </w:r>
    <w:r w:rsidRPr="007C7759">
      <w:rPr>
        <w:rFonts w:ascii="Times New Roman" w:hAnsi="Times New Roman" w:cs="Times New Roman"/>
        <w:bCs/>
        <w:color w:val="000000"/>
        <w:szCs w:val="24"/>
        <w:lang w:val="en-US"/>
      </w:rPr>
      <w:t xml:space="preserve"> </w:t>
    </w:r>
    <w:r>
      <w:rPr>
        <w:color w:val="09506C" w:themeColor="background2"/>
        <w:szCs w:val="24"/>
      </w:rPr>
      <w:fldChar w:fldCharType="end"/>
    </w:r>
  </w:p>
  <w:tbl>
    <w:tblPr>
      <w:tblStyle w:val="TableGrid"/>
      <w:tblW w:w="9571" w:type="dxa"/>
      <w:tblInd w:w="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"/>
      <w:gridCol w:w="6801"/>
      <w:gridCol w:w="1679"/>
      <w:gridCol w:w="808"/>
    </w:tblGrid>
    <w:tr w:rsidR="00D8529B" w:rsidRPr="00E86027" w14:paraId="59838685" w14:textId="77777777" w:rsidTr="005915BA">
      <w:tc>
        <w:tcPr>
          <w:tcW w:w="283" w:type="dxa"/>
        </w:tcPr>
        <w:p w14:paraId="0F61FE94" w14:textId="77777777" w:rsidR="00D8529B" w:rsidRPr="008D0BD1" w:rsidRDefault="00D8529B" w:rsidP="00D8529B">
          <w:pPr>
            <w:rPr>
              <w:sz w:val="14"/>
              <w:szCs w:val="14"/>
            </w:rPr>
          </w:pPr>
        </w:p>
      </w:tc>
      <w:tc>
        <w:tcPr>
          <w:tcW w:w="6801" w:type="dxa"/>
          <w:tcBorders>
            <w:right w:val="single" w:sz="4" w:space="0" w:color="0083A0" w:themeColor="accent1"/>
          </w:tcBorders>
        </w:tcPr>
        <w:p w14:paraId="3D702FA2" w14:textId="77777777" w:rsidR="00D8529B" w:rsidRPr="00E86027" w:rsidRDefault="00D8529B" w:rsidP="00E86027">
          <w:pPr>
            <w:pStyle w:val="DocumentTitleinHeader"/>
          </w:pPr>
          <w:r w:rsidRPr="00E86027">
            <w:t>Document Title</w:t>
          </w:r>
        </w:p>
      </w:tc>
      <w:tc>
        <w:tcPr>
          <w:tcW w:w="1679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14:paraId="13E038B7" w14:textId="77777777" w:rsidR="00D8529B" w:rsidRPr="00E86027" w:rsidRDefault="00D8529B" w:rsidP="00E86027">
          <w:pPr>
            <w:pStyle w:val="DocumentTitleinHeader"/>
          </w:pPr>
          <w:r w:rsidRPr="00E86027">
            <w:t>Central Bank of Ireland</w:t>
          </w:r>
        </w:p>
      </w:tc>
      <w:tc>
        <w:tcPr>
          <w:tcW w:w="808" w:type="dxa"/>
          <w:tcBorders>
            <w:left w:val="single" w:sz="4" w:space="0" w:color="0083A0" w:themeColor="accent1"/>
          </w:tcBorders>
        </w:tcPr>
        <w:p w14:paraId="1BEC764F" w14:textId="77777777" w:rsidR="00D8529B" w:rsidRPr="00E86027" w:rsidRDefault="00D8529B" w:rsidP="00E86027">
          <w:pPr>
            <w:pStyle w:val="DocumentTitleinHeader"/>
          </w:pPr>
          <w:r w:rsidRPr="00E86027">
            <w:t xml:space="preserve">Page </w:t>
          </w:r>
          <w:r w:rsidRPr="00E86027">
            <w:fldChar w:fldCharType="begin"/>
          </w:r>
          <w:r w:rsidRPr="00E86027">
            <w:instrText xml:space="preserve"> PAGE   \* MERGEFORMAT </w:instrText>
          </w:r>
          <w:r w:rsidRPr="00E86027">
            <w:fldChar w:fldCharType="separate"/>
          </w:r>
          <w:r w:rsidR="00276EB9">
            <w:rPr>
              <w:noProof/>
            </w:rPr>
            <w:t>2</w:t>
          </w:r>
          <w:r w:rsidRPr="00E86027">
            <w:fldChar w:fldCharType="end"/>
          </w:r>
        </w:p>
      </w:tc>
    </w:tr>
  </w:tbl>
  <w:p w14:paraId="25CC83A5" w14:textId="77777777" w:rsidR="008D0BD1" w:rsidRPr="008D0BD1" w:rsidRDefault="008D0BD1" w:rsidP="007C7759">
    <w:pPr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571" w:type="dxa"/>
      <w:tblInd w:w="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"/>
      <w:gridCol w:w="6801"/>
      <w:gridCol w:w="1679"/>
      <w:gridCol w:w="808"/>
    </w:tblGrid>
    <w:tr w:rsidR="008E3E96" w:rsidRPr="00301DDF" w14:paraId="4A2A2DF5" w14:textId="77777777" w:rsidTr="004224F3">
      <w:tc>
        <w:tcPr>
          <w:tcW w:w="283" w:type="dxa"/>
        </w:tcPr>
        <w:p w14:paraId="6FF34E99" w14:textId="77777777" w:rsidR="008E3E96" w:rsidRPr="008D0BD1" w:rsidRDefault="008E3E96" w:rsidP="008E3E96">
          <w:pPr>
            <w:rPr>
              <w:sz w:val="14"/>
              <w:szCs w:val="14"/>
            </w:rPr>
          </w:pPr>
        </w:p>
      </w:tc>
      <w:tc>
        <w:tcPr>
          <w:tcW w:w="6801" w:type="dxa"/>
          <w:tcBorders>
            <w:right w:val="single" w:sz="4" w:space="0" w:color="0083A0" w:themeColor="accent1"/>
          </w:tcBorders>
        </w:tcPr>
        <w:p w14:paraId="641B2EE1" w14:textId="77777777" w:rsidR="008E3E96" w:rsidRPr="00301DDF" w:rsidRDefault="008E3E96" w:rsidP="00301DDF">
          <w:pPr>
            <w:pStyle w:val="DocumentTitleinHeader"/>
          </w:pPr>
          <w:r w:rsidRPr="00301DDF">
            <w:t>Document Title</w:t>
          </w:r>
        </w:p>
      </w:tc>
      <w:tc>
        <w:tcPr>
          <w:tcW w:w="1679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14:paraId="01E24BC7" w14:textId="77777777" w:rsidR="008E3E96" w:rsidRPr="00301DDF" w:rsidRDefault="008E3E96" w:rsidP="00301DDF">
          <w:pPr>
            <w:pStyle w:val="DocumentTitleinHeader"/>
          </w:pPr>
          <w:r w:rsidRPr="00301DDF">
            <w:t>Central Bank of Ireland</w:t>
          </w:r>
        </w:p>
      </w:tc>
      <w:tc>
        <w:tcPr>
          <w:tcW w:w="808" w:type="dxa"/>
          <w:tcBorders>
            <w:left w:val="single" w:sz="4" w:space="0" w:color="0083A0" w:themeColor="accent1"/>
          </w:tcBorders>
        </w:tcPr>
        <w:p w14:paraId="6181C332" w14:textId="77777777" w:rsidR="008E3E96" w:rsidRPr="00301DDF" w:rsidRDefault="008E3E96" w:rsidP="00301DDF">
          <w:pPr>
            <w:pStyle w:val="DocumentTitleinHeader"/>
          </w:pPr>
          <w:r w:rsidRPr="00301DDF">
            <w:t xml:space="preserve">Page </w:t>
          </w:r>
          <w:r w:rsidRPr="00301DDF">
            <w:fldChar w:fldCharType="begin"/>
          </w:r>
          <w:r w:rsidRPr="00301DDF">
            <w:instrText xml:space="preserve"> PAGE   \* MERGEFORMAT </w:instrText>
          </w:r>
          <w:r w:rsidRPr="00301DDF">
            <w:fldChar w:fldCharType="separate"/>
          </w:r>
          <w:r w:rsidR="00231877">
            <w:rPr>
              <w:noProof/>
            </w:rPr>
            <w:t>5</w:t>
          </w:r>
          <w:r w:rsidRPr="00301DDF">
            <w:fldChar w:fldCharType="end"/>
          </w:r>
        </w:p>
      </w:tc>
    </w:tr>
  </w:tbl>
  <w:p w14:paraId="4F31E3D9" w14:textId="77777777" w:rsidR="008D0BD1" w:rsidRPr="008E3E96" w:rsidRDefault="008D0BD1" w:rsidP="002311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2958F" w14:textId="77777777" w:rsidR="00D0153D" w:rsidRDefault="0047594A" w:rsidP="002311BB">
    <w:pPr>
      <w:pStyle w:val="CBHeading1"/>
      <w:rPr>
        <w:noProof/>
        <w:lang w:eastAsia="en-IE"/>
      </w:rPr>
    </w:pPr>
    <w:r>
      <w:rPr>
        <w:noProof/>
        <w:lang w:eastAsia="en-IE"/>
      </w:rPr>
      <w:drawing>
        <wp:anchor distT="0" distB="0" distL="114300" distR="114300" simplePos="0" relativeHeight="251654656" behindDoc="1" locked="0" layoutInCell="1" allowOverlap="1" wp14:anchorId="7818CA60" wp14:editId="6A18CEF7">
          <wp:simplePos x="0" y="0"/>
          <wp:positionH relativeFrom="column">
            <wp:posOffset>-762000</wp:posOffset>
          </wp:positionH>
          <wp:positionV relativeFrom="paragraph">
            <wp:posOffset>-206375</wp:posOffset>
          </wp:positionV>
          <wp:extent cx="7597775" cy="10746740"/>
          <wp:effectExtent l="0" t="0" r="3175" b="0"/>
          <wp:wrapNone/>
          <wp:docPr id="1170867584" name="Picture 1170867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Regulatory Repo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775" cy="1074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58AE" w14:textId="77777777" w:rsidR="005B4F1E" w:rsidRDefault="00D0153D" w:rsidP="004F1B5C">
    <w:pPr>
      <w:pStyle w:val="CBHeading1"/>
      <w:rPr>
        <w:noProof/>
        <w:lang w:eastAsia="en-IE"/>
      </w:rPr>
    </w:pPr>
    <w:r w:rsidRPr="00D0153D">
      <w:rPr>
        <w:noProof/>
        <w:lang w:eastAsia="en-IE"/>
      </w:rPr>
      <w:t xml:space="preserve"> </w:t>
    </w:r>
  </w:p>
  <w:p w14:paraId="18C6DADD" w14:textId="77777777" w:rsidR="0062454F" w:rsidRPr="00D2197E" w:rsidRDefault="005B4F1E" w:rsidP="003965E1">
    <w:pPr>
      <w:pStyle w:val="CBHeading1"/>
      <w:rPr>
        <w:rStyle w:val="FigureTitle"/>
      </w:rPr>
    </w:pPr>
    <w:r w:rsidRPr="005B4F1E">
      <w:rPr>
        <w:noProof/>
        <w:lang w:eastAsia="en-IE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571" w:type="dxa"/>
      <w:tblInd w:w="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"/>
      <w:gridCol w:w="6801"/>
      <w:gridCol w:w="1679"/>
      <w:gridCol w:w="808"/>
    </w:tblGrid>
    <w:tr w:rsidR="00A732DA" w:rsidRPr="00301DDF" w14:paraId="3E2C62F3" w14:textId="77777777" w:rsidTr="004224F3">
      <w:tc>
        <w:tcPr>
          <w:tcW w:w="283" w:type="dxa"/>
        </w:tcPr>
        <w:p w14:paraId="1F8F685C" w14:textId="77777777" w:rsidR="00A732DA" w:rsidRPr="008D0BD1" w:rsidRDefault="00A732DA" w:rsidP="008E3E96">
          <w:pPr>
            <w:rPr>
              <w:sz w:val="14"/>
              <w:szCs w:val="14"/>
            </w:rPr>
          </w:pPr>
        </w:p>
      </w:tc>
      <w:tc>
        <w:tcPr>
          <w:tcW w:w="6801" w:type="dxa"/>
          <w:tcBorders>
            <w:right w:val="single" w:sz="4" w:space="0" w:color="0083A0" w:themeColor="accent1"/>
          </w:tcBorders>
        </w:tcPr>
        <w:p w14:paraId="5BA35C20" w14:textId="77777777" w:rsidR="00A732DA" w:rsidRPr="00301DDF" w:rsidRDefault="00F50173" w:rsidP="00301DDF">
          <w:pPr>
            <w:pStyle w:val="DocumentTitleinHeader"/>
          </w:pPr>
          <w:r>
            <w:t>Cisco Duo Multi Factor Authenticator</w:t>
          </w:r>
        </w:p>
      </w:tc>
      <w:tc>
        <w:tcPr>
          <w:tcW w:w="1679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14:paraId="25121523" w14:textId="77777777" w:rsidR="00A732DA" w:rsidRPr="00301DDF" w:rsidRDefault="00A732DA" w:rsidP="00301DDF">
          <w:pPr>
            <w:pStyle w:val="DocumentTitleinHeader"/>
          </w:pPr>
          <w:r w:rsidRPr="00301DDF">
            <w:t>Central Bank of Ireland</w:t>
          </w:r>
        </w:p>
      </w:tc>
      <w:tc>
        <w:tcPr>
          <w:tcW w:w="808" w:type="dxa"/>
          <w:tcBorders>
            <w:left w:val="single" w:sz="4" w:space="0" w:color="0083A0" w:themeColor="accent1"/>
          </w:tcBorders>
        </w:tcPr>
        <w:p w14:paraId="41C1AD91" w14:textId="77777777" w:rsidR="00A732DA" w:rsidRPr="00301DDF" w:rsidRDefault="00A732DA" w:rsidP="00301DDF">
          <w:pPr>
            <w:pStyle w:val="DocumentTitleinHeader"/>
          </w:pPr>
          <w:r w:rsidRPr="00301DDF">
            <w:t xml:space="preserve">Page </w:t>
          </w:r>
          <w:r w:rsidRPr="00301DDF">
            <w:fldChar w:fldCharType="begin"/>
          </w:r>
          <w:r w:rsidRPr="00301DDF">
            <w:instrText xml:space="preserve"> PAGE   \* MERGEFORMAT </w:instrText>
          </w:r>
          <w:r w:rsidRPr="00301DDF">
            <w:fldChar w:fldCharType="separate"/>
          </w:r>
          <w:r w:rsidR="00C46F64">
            <w:rPr>
              <w:noProof/>
            </w:rPr>
            <w:t>3</w:t>
          </w:r>
          <w:r w:rsidRPr="00301DDF">
            <w:fldChar w:fldCharType="end"/>
          </w:r>
        </w:p>
      </w:tc>
    </w:tr>
  </w:tbl>
  <w:p w14:paraId="47DCE4DC" w14:textId="77777777" w:rsidR="00A732DA" w:rsidRPr="008E3E96" w:rsidRDefault="00A732DA" w:rsidP="002311B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F03C5" w14:textId="77777777" w:rsidR="002E4D1C" w:rsidRDefault="002E4D1C" w:rsidP="002311BB">
    <w:r>
      <w:rPr>
        <w:noProof/>
        <w:lang w:eastAsia="en-IE"/>
      </w:rPr>
      <w:drawing>
        <wp:anchor distT="0" distB="0" distL="114300" distR="114300" simplePos="0" relativeHeight="251655680" behindDoc="1" locked="1" layoutInCell="1" allowOverlap="1" wp14:anchorId="43BC79A6" wp14:editId="30939C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1440" cy="1069668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ck im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440" cy="10696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93036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BDA6A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DE7F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B87A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650F8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14C1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C0F3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9443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0050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BC16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0F465A"/>
    <w:multiLevelType w:val="multilevel"/>
    <w:tmpl w:val="DF6A95E2"/>
    <w:lvl w:ilvl="0">
      <w:start w:val="1"/>
      <w:numFmt w:val="bullet"/>
      <w:pStyle w:val="StyledBullets"/>
      <w:lvlText w:val=""/>
      <w:lvlJc w:val="left"/>
      <w:pPr>
        <w:ind w:left="284" w:hanging="284"/>
      </w:pPr>
      <w:rPr>
        <w:rFonts w:ascii="Wingdings" w:hAnsi="Wingdings" w:hint="default"/>
        <w:color w:val="5EC5C2" w:themeColor="accent2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5EC5C2" w:themeColor="accent2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5EC5C2" w:themeColor="accent2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5EC5C2" w:themeColor="accent2"/>
      </w:rPr>
    </w:lvl>
    <w:lvl w:ilvl="4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420" w:firstLine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284"/>
      </w:pPr>
      <w:rPr>
        <w:rFonts w:ascii="Wingdings" w:hAnsi="Wingdings" w:hint="default"/>
      </w:rPr>
    </w:lvl>
  </w:abstractNum>
  <w:abstractNum w:abstractNumId="11" w15:restartNumberingAfterBreak="0">
    <w:nsid w:val="234543B4"/>
    <w:multiLevelType w:val="hybridMultilevel"/>
    <w:tmpl w:val="D668D9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65F08"/>
    <w:multiLevelType w:val="hybridMultilevel"/>
    <w:tmpl w:val="2662C5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91A78"/>
    <w:multiLevelType w:val="hybridMultilevel"/>
    <w:tmpl w:val="F16ECB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7B6100"/>
    <w:multiLevelType w:val="hybridMultilevel"/>
    <w:tmpl w:val="F91E9A6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7154F33"/>
    <w:multiLevelType w:val="hybridMultilevel"/>
    <w:tmpl w:val="7DB6336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D6DCF"/>
    <w:multiLevelType w:val="hybridMultilevel"/>
    <w:tmpl w:val="16121B46"/>
    <w:lvl w:ilvl="0" w:tplc="C602D2F6">
      <w:start w:val="1"/>
      <w:numFmt w:val="decimal"/>
      <w:pStyle w:val="CBHeading2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C553A"/>
    <w:multiLevelType w:val="hybridMultilevel"/>
    <w:tmpl w:val="A6FA30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1795510">
    <w:abstractNumId w:val="10"/>
  </w:num>
  <w:num w:numId="2" w16cid:durableId="12284920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7606158">
    <w:abstractNumId w:val="9"/>
  </w:num>
  <w:num w:numId="4" w16cid:durableId="1268078792">
    <w:abstractNumId w:val="8"/>
  </w:num>
  <w:num w:numId="5" w16cid:durableId="1547910730">
    <w:abstractNumId w:val="7"/>
  </w:num>
  <w:num w:numId="6" w16cid:durableId="753208180">
    <w:abstractNumId w:val="6"/>
  </w:num>
  <w:num w:numId="7" w16cid:durableId="565651009">
    <w:abstractNumId w:val="5"/>
  </w:num>
  <w:num w:numId="8" w16cid:durableId="1680810249">
    <w:abstractNumId w:val="4"/>
  </w:num>
  <w:num w:numId="9" w16cid:durableId="381904195">
    <w:abstractNumId w:val="3"/>
  </w:num>
  <w:num w:numId="10" w16cid:durableId="940337925">
    <w:abstractNumId w:val="2"/>
  </w:num>
  <w:num w:numId="11" w16cid:durableId="1295255082">
    <w:abstractNumId w:val="1"/>
  </w:num>
  <w:num w:numId="12" w16cid:durableId="2067868892">
    <w:abstractNumId w:val="0"/>
  </w:num>
  <w:num w:numId="13" w16cid:durableId="1537231133">
    <w:abstractNumId w:val="16"/>
  </w:num>
  <w:num w:numId="14" w16cid:durableId="2049647734">
    <w:abstractNumId w:val="12"/>
  </w:num>
  <w:num w:numId="15" w16cid:durableId="525557788">
    <w:abstractNumId w:val="11"/>
  </w:num>
  <w:num w:numId="16" w16cid:durableId="1380132966">
    <w:abstractNumId w:val="15"/>
  </w:num>
  <w:num w:numId="17" w16cid:durableId="2039547128">
    <w:abstractNumId w:val="13"/>
  </w:num>
  <w:num w:numId="18" w16cid:durableId="518348260">
    <w:abstractNumId w:val="14"/>
  </w:num>
  <w:num w:numId="19" w16cid:durableId="529993050">
    <w:abstractNumId w:val="16"/>
    <w:lvlOverride w:ilvl="0">
      <w:startOverride w:val="1"/>
    </w:lvlOverride>
  </w:num>
  <w:num w:numId="20" w16cid:durableId="2147808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20"/>
  <w:drawingGridHorizontalSpacing w:val="170"/>
  <w:drawingGridVerticalSpacing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E7"/>
    <w:rsid w:val="00001A8D"/>
    <w:rsid w:val="00003384"/>
    <w:rsid w:val="00012665"/>
    <w:rsid w:val="0001799A"/>
    <w:rsid w:val="00022233"/>
    <w:rsid w:val="0002520E"/>
    <w:rsid w:val="00037902"/>
    <w:rsid w:val="000400AA"/>
    <w:rsid w:val="0004237C"/>
    <w:rsid w:val="00042923"/>
    <w:rsid w:val="00055B41"/>
    <w:rsid w:val="0005774E"/>
    <w:rsid w:val="00060896"/>
    <w:rsid w:val="00065806"/>
    <w:rsid w:val="00090FCC"/>
    <w:rsid w:val="00094C91"/>
    <w:rsid w:val="000A306C"/>
    <w:rsid w:val="000A4072"/>
    <w:rsid w:val="000A5BB5"/>
    <w:rsid w:val="000A7F80"/>
    <w:rsid w:val="000B2CCC"/>
    <w:rsid w:val="000C5C4A"/>
    <w:rsid w:val="000C7465"/>
    <w:rsid w:val="000D63DF"/>
    <w:rsid w:val="000E0FA4"/>
    <w:rsid w:val="000E4CFC"/>
    <w:rsid w:val="000F477D"/>
    <w:rsid w:val="000F51D3"/>
    <w:rsid w:val="00107E4D"/>
    <w:rsid w:val="001102C7"/>
    <w:rsid w:val="00113204"/>
    <w:rsid w:val="00123308"/>
    <w:rsid w:val="0013439B"/>
    <w:rsid w:val="001352A5"/>
    <w:rsid w:val="00141F16"/>
    <w:rsid w:val="00156AA3"/>
    <w:rsid w:val="001571CE"/>
    <w:rsid w:val="001607F1"/>
    <w:rsid w:val="001629C3"/>
    <w:rsid w:val="00183691"/>
    <w:rsid w:val="0018552C"/>
    <w:rsid w:val="00190F55"/>
    <w:rsid w:val="00196850"/>
    <w:rsid w:val="001B34E7"/>
    <w:rsid w:val="001C41F6"/>
    <w:rsid w:val="001C5554"/>
    <w:rsid w:val="001C6BD3"/>
    <w:rsid w:val="001D565B"/>
    <w:rsid w:val="001D56C4"/>
    <w:rsid w:val="001E2FE6"/>
    <w:rsid w:val="00200327"/>
    <w:rsid w:val="00202A25"/>
    <w:rsid w:val="00221F39"/>
    <w:rsid w:val="002311BB"/>
    <w:rsid w:val="00231877"/>
    <w:rsid w:val="00233D8C"/>
    <w:rsid w:val="00237D60"/>
    <w:rsid w:val="00241DB5"/>
    <w:rsid w:val="002543E9"/>
    <w:rsid w:val="00260E58"/>
    <w:rsid w:val="00260F1D"/>
    <w:rsid w:val="00276EB9"/>
    <w:rsid w:val="002818E7"/>
    <w:rsid w:val="0028266E"/>
    <w:rsid w:val="00287E60"/>
    <w:rsid w:val="002943A7"/>
    <w:rsid w:val="002A56E8"/>
    <w:rsid w:val="002B2C3C"/>
    <w:rsid w:val="002B3D7B"/>
    <w:rsid w:val="002B4491"/>
    <w:rsid w:val="002B578F"/>
    <w:rsid w:val="002C3249"/>
    <w:rsid w:val="002C3F9E"/>
    <w:rsid w:val="002C567B"/>
    <w:rsid w:val="002E3B1E"/>
    <w:rsid w:val="002E4D1C"/>
    <w:rsid w:val="002E54F0"/>
    <w:rsid w:val="002F0F89"/>
    <w:rsid w:val="002F51A0"/>
    <w:rsid w:val="002F7F0C"/>
    <w:rsid w:val="00301DDF"/>
    <w:rsid w:val="00306610"/>
    <w:rsid w:val="003200A2"/>
    <w:rsid w:val="00321574"/>
    <w:rsid w:val="00322C83"/>
    <w:rsid w:val="00330B20"/>
    <w:rsid w:val="00333DDC"/>
    <w:rsid w:val="00335E5C"/>
    <w:rsid w:val="003431EF"/>
    <w:rsid w:val="00345192"/>
    <w:rsid w:val="003464D0"/>
    <w:rsid w:val="003478A0"/>
    <w:rsid w:val="00354102"/>
    <w:rsid w:val="003635DA"/>
    <w:rsid w:val="00382F63"/>
    <w:rsid w:val="00393FC3"/>
    <w:rsid w:val="003965E1"/>
    <w:rsid w:val="003A3124"/>
    <w:rsid w:val="003A4C5E"/>
    <w:rsid w:val="003B43BA"/>
    <w:rsid w:val="003C6ADC"/>
    <w:rsid w:val="003C745B"/>
    <w:rsid w:val="003D1D79"/>
    <w:rsid w:val="003D250E"/>
    <w:rsid w:val="003D75F2"/>
    <w:rsid w:val="003E3A8D"/>
    <w:rsid w:val="003E7F28"/>
    <w:rsid w:val="003F2B2E"/>
    <w:rsid w:val="003F2EEE"/>
    <w:rsid w:val="003F4372"/>
    <w:rsid w:val="003F53B9"/>
    <w:rsid w:val="003F6E6A"/>
    <w:rsid w:val="003F7F60"/>
    <w:rsid w:val="004000BF"/>
    <w:rsid w:val="00402C51"/>
    <w:rsid w:val="00403BAC"/>
    <w:rsid w:val="00427F12"/>
    <w:rsid w:val="00433EFC"/>
    <w:rsid w:val="00445E2C"/>
    <w:rsid w:val="00454FCB"/>
    <w:rsid w:val="00457714"/>
    <w:rsid w:val="004606F4"/>
    <w:rsid w:val="004710DD"/>
    <w:rsid w:val="004712AB"/>
    <w:rsid w:val="00472FE5"/>
    <w:rsid w:val="0047594A"/>
    <w:rsid w:val="0048384C"/>
    <w:rsid w:val="004847C3"/>
    <w:rsid w:val="00485629"/>
    <w:rsid w:val="00496008"/>
    <w:rsid w:val="004B0023"/>
    <w:rsid w:val="004B60E0"/>
    <w:rsid w:val="004C1448"/>
    <w:rsid w:val="004C1E4B"/>
    <w:rsid w:val="004C2AEA"/>
    <w:rsid w:val="004C62EA"/>
    <w:rsid w:val="004D0EC8"/>
    <w:rsid w:val="004D36AD"/>
    <w:rsid w:val="004E3EE6"/>
    <w:rsid w:val="004E682D"/>
    <w:rsid w:val="004F1B5C"/>
    <w:rsid w:val="004F1F53"/>
    <w:rsid w:val="004F2111"/>
    <w:rsid w:val="00513D7C"/>
    <w:rsid w:val="005142ED"/>
    <w:rsid w:val="00517CE8"/>
    <w:rsid w:val="00520C42"/>
    <w:rsid w:val="005379B9"/>
    <w:rsid w:val="00543A62"/>
    <w:rsid w:val="00545505"/>
    <w:rsid w:val="0056299F"/>
    <w:rsid w:val="00562BC4"/>
    <w:rsid w:val="00570B95"/>
    <w:rsid w:val="00576E4B"/>
    <w:rsid w:val="005905B7"/>
    <w:rsid w:val="005A09AF"/>
    <w:rsid w:val="005A7FE8"/>
    <w:rsid w:val="005B1094"/>
    <w:rsid w:val="005B4F1E"/>
    <w:rsid w:val="005B5E6D"/>
    <w:rsid w:val="005C113B"/>
    <w:rsid w:val="005C1436"/>
    <w:rsid w:val="005C60EE"/>
    <w:rsid w:val="005D0AB3"/>
    <w:rsid w:val="005E1168"/>
    <w:rsid w:val="005E24BA"/>
    <w:rsid w:val="00600BAA"/>
    <w:rsid w:val="006161CC"/>
    <w:rsid w:val="006167FB"/>
    <w:rsid w:val="00623D27"/>
    <w:rsid w:val="0062454F"/>
    <w:rsid w:val="006336A2"/>
    <w:rsid w:val="00634515"/>
    <w:rsid w:val="00640E3D"/>
    <w:rsid w:val="0064283F"/>
    <w:rsid w:val="00645F45"/>
    <w:rsid w:val="006473CE"/>
    <w:rsid w:val="00647F32"/>
    <w:rsid w:val="00650E73"/>
    <w:rsid w:val="00651058"/>
    <w:rsid w:val="0065278B"/>
    <w:rsid w:val="00656346"/>
    <w:rsid w:val="00657F59"/>
    <w:rsid w:val="00675330"/>
    <w:rsid w:val="0068371F"/>
    <w:rsid w:val="00684E5F"/>
    <w:rsid w:val="0068569C"/>
    <w:rsid w:val="006954A0"/>
    <w:rsid w:val="00695FA5"/>
    <w:rsid w:val="00696A7D"/>
    <w:rsid w:val="00697BE8"/>
    <w:rsid w:val="006A663C"/>
    <w:rsid w:val="006A6A89"/>
    <w:rsid w:val="006B6DB5"/>
    <w:rsid w:val="006C17B5"/>
    <w:rsid w:val="006E0151"/>
    <w:rsid w:val="006E391D"/>
    <w:rsid w:val="006E4D55"/>
    <w:rsid w:val="006F648C"/>
    <w:rsid w:val="00700F1E"/>
    <w:rsid w:val="00701C89"/>
    <w:rsid w:val="00701F5D"/>
    <w:rsid w:val="0070401B"/>
    <w:rsid w:val="007065A8"/>
    <w:rsid w:val="00721CD4"/>
    <w:rsid w:val="00730EA3"/>
    <w:rsid w:val="007344EC"/>
    <w:rsid w:val="0073569B"/>
    <w:rsid w:val="00737058"/>
    <w:rsid w:val="00746BA6"/>
    <w:rsid w:val="007527D2"/>
    <w:rsid w:val="007573F0"/>
    <w:rsid w:val="00757B9A"/>
    <w:rsid w:val="00761763"/>
    <w:rsid w:val="00767F76"/>
    <w:rsid w:val="007732C2"/>
    <w:rsid w:val="00774870"/>
    <w:rsid w:val="00774CDC"/>
    <w:rsid w:val="00786D8E"/>
    <w:rsid w:val="00792138"/>
    <w:rsid w:val="007931B3"/>
    <w:rsid w:val="007B6465"/>
    <w:rsid w:val="007C08EB"/>
    <w:rsid w:val="007C2783"/>
    <w:rsid w:val="007C6D8D"/>
    <w:rsid w:val="007C7759"/>
    <w:rsid w:val="007D22FB"/>
    <w:rsid w:val="007D2A2E"/>
    <w:rsid w:val="007E2835"/>
    <w:rsid w:val="007F10DA"/>
    <w:rsid w:val="007F24CE"/>
    <w:rsid w:val="007F6069"/>
    <w:rsid w:val="007F6737"/>
    <w:rsid w:val="007F7EEF"/>
    <w:rsid w:val="008023B3"/>
    <w:rsid w:val="008140E4"/>
    <w:rsid w:val="0081716D"/>
    <w:rsid w:val="00823058"/>
    <w:rsid w:val="008311CD"/>
    <w:rsid w:val="00835D38"/>
    <w:rsid w:val="00844F9A"/>
    <w:rsid w:val="00851047"/>
    <w:rsid w:val="008547C1"/>
    <w:rsid w:val="00855A6A"/>
    <w:rsid w:val="00867C35"/>
    <w:rsid w:val="00873FD4"/>
    <w:rsid w:val="00874C6B"/>
    <w:rsid w:val="00880350"/>
    <w:rsid w:val="00897851"/>
    <w:rsid w:val="008A1EF7"/>
    <w:rsid w:val="008A31D3"/>
    <w:rsid w:val="008B7D82"/>
    <w:rsid w:val="008C1199"/>
    <w:rsid w:val="008C25D0"/>
    <w:rsid w:val="008C4478"/>
    <w:rsid w:val="008C47C8"/>
    <w:rsid w:val="008C495B"/>
    <w:rsid w:val="008C5AED"/>
    <w:rsid w:val="008C7C20"/>
    <w:rsid w:val="008D0BD1"/>
    <w:rsid w:val="008D2741"/>
    <w:rsid w:val="008E1096"/>
    <w:rsid w:val="008E1180"/>
    <w:rsid w:val="008E3E96"/>
    <w:rsid w:val="008E436C"/>
    <w:rsid w:val="0090247A"/>
    <w:rsid w:val="009047A2"/>
    <w:rsid w:val="00910F08"/>
    <w:rsid w:val="00912F9A"/>
    <w:rsid w:val="009135F2"/>
    <w:rsid w:val="00915B00"/>
    <w:rsid w:val="0091641D"/>
    <w:rsid w:val="009335D8"/>
    <w:rsid w:val="00944C16"/>
    <w:rsid w:val="00952128"/>
    <w:rsid w:val="009644BD"/>
    <w:rsid w:val="0096450A"/>
    <w:rsid w:val="0096558F"/>
    <w:rsid w:val="00984CF6"/>
    <w:rsid w:val="009927A4"/>
    <w:rsid w:val="00995A49"/>
    <w:rsid w:val="009A1C62"/>
    <w:rsid w:val="009A2059"/>
    <w:rsid w:val="009A3F7A"/>
    <w:rsid w:val="009B6C11"/>
    <w:rsid w:val="009C1409"/>
    <w:rsid w:val="009C3C1D"/>
    <w:rsid w:val="009D0511"/>
    <w:rsid w:val="009D1060"/>
    <w:rsid w:val="009D2D2D"/>
    <w:rsid w:val="009D2D48"/>
    <w:rsid w:val="009D69B7"/>
    <w:rsid w:val="009E30B6"/>
    <w:rsid w:val="009E35B9"/>
    <w:rsid w:val="009E66CA"/>
    <w:rsid w:val="009F3886"/>
    <w:rsid w:val="00A000F1"/>
    <w:rsid w:val="00A02655"/>
    <w:rsid w:val="00A11720"/>
    <w:rsid w:val="00A1585B"/>
    <w:rsid w:val="00A21C44"/>
    <w:rsid w:val="00A2406D"/>
    <w:rsid w:val="00A30105"/>
    <w:rsid w:val="00A311B6"/>
    <w:rsid w:val="00A43B15"/>
    <w:rsid w:val="00A46876"/>
    <w:rsid w:val="00A56B28"/>
    <w:rsid w:val="00A7261E"/>
    <w:rsid w:val="00A732DA"/>
    <w:rsid w:val="00A85820"/>
    <w:rsid w:val="00A931A2"/>
    <w:rsid w:val="00A968B7"/>
    <w:rsid w:val="00AA4F68"/>
    <w:rsid w:val="00AA4F90"/>
    <w:rsid w:val="00AA7745"/>
    <w:rsid w:val="00AB0BC0"/>
    <w:rsid w:val="00AB2258"/>
    <w:rsid w:val="00AC331F"/>
    <w:rsid w:val="00AD3EDA"/>
    <w:rsid w:val="00AE306A"/>
    <w:rsid w:val="00AF476C"/>
    <w:rsid w:val="00AF4B98"/>
    <w:rsid w:val="00AF58F9"/>
    <w:rsid w:val="00B16AD7"/>
    <w:rsid w:val="00B331BF"/>
    <w:rsid w:val="00B34E9B"/>
    <w:rsid w:val="00B456B3"/>
    <w:rsid w:val="00B47164"/>
    <w:rsid w:val="00B5253A"/>
    <w:rsid w:val="00B62866"/>
    <w:rsid w:val="00B62C34"/>
    <w:rsid w:val="00B66169"/>
    <w:rsid w:val="00B77437"/>
    <w:rsid w:val="00B805EA"/>
    <w:rsid w:val="00B80DEA"/>
    <w:rsid w:val="00B81DDF"/>
    <w:rsid w:val="00B84DDC"/>
    <w:rsid w:val="00B85535"/>
    <w:rsid w:val="00B912D5"/>
    <w:rsid w:val="00BA14B7"/>
    <w:rsid w:val="00BA582B"/>
    <w:rsid w:val="00BA6694"/>
    <w:rsid w:val="00BB0F49"/>
    <w:rsid w:val="00BC2ADA"/>
    <w:rsid w:val="00BD37FA"/>
    <w:rsid w:val="00BD492C"/>
    <w:rsid w:val="00BE16A9"/>
    <w:rsid w:val="00C0329C"/>
    <w:rsid w:val="00C126CE"/>
    <w:rsid w:val="00C15E03"/>
    <w:rsid w:val="00C20616"/>
    <w:rsid w:val="00C342F2"/>
    <w:rsid w:val="00C35FBD"/>
    <w:rsid w:val="00C40FCD"/>
    <w:rsid w:val="00C41239"/>
    <w:rsid w:val="00C4131E"/>
    <w:rsid w:val="00C41FAF"/>
    <w:rsid w:val="00C44AC3"/>
    <w:rsid w:val="00C46DF6"/>
    <w:rsid w:val="00C46F64"/>
    <w:rsid w:val="00C518B1"/>
    <w:rsid w:val="00C52292"/>
    <w:rsid w:val="00C54889"/>
    <w:rsid w:val="00C56BED"/>
    <w:rsid w:val="00C61D7E"/>
    <w:rsid w:val="00C671CF"/>
    <w:rsid w:val="00C67394"/>
    <w:rsid w:val="00C7592A"/>
    <w:rsid w:val="00C957C9"/>
    <w:rsid w:val="00CA7785"/>
    <w:rsid w:val="00CA7CBA"/>
    <w:rsid w:val="00CB47F2"/>
    <w:rsid w:val="00CC1C8B"/>
    <w:rsid w:val="00CC7C97"/>
    <w:rsid w:val="00CD20EC"/>
    <w:rsid w:val="00CD5D85"/>
    <w:rsid w:val="00CF2EF9"/>
    <w:rsid w:val="00CF4F9D"/>
    <w:rsid w:val="00D0153D"/>
    <w:rsid w:val="00D040BD"/>
    <w:rsid w:val="00D1487B"/>
    <w:rsid w:val="00D2197E"/>
    <w:rsid w:val="00D245B7"/>
    <w:rsid w:val="00D328F1"/>
    <w:rsid w:val="00D37175"/>
    <w:rsid w:val="00D40F98"/>
    <w:rsid w:val="00D415E2"/>
    <w:rsid w:val="00D42EC6"/>
    <w:rsid w:val="00D563EC"/>
    <w:rsid w:val="00D56982"/>
    <w:rsid w:val="00D623D0"/>
    <w:rsid w:val="00D63B40"/>
    <w:rsid w:val="00D66C19"/>
    <w:rsid w:val="00D73B94"/>
    <w:rsid w:val="00D8529B"/>
    <w:rsid w:val="00D85C67"/>
    <w:rsid w:val="00D937A5"/>
    <w:rsid w:val="00D94820"/>
    <w:rsid w:val="00DA72A1"/>
    <w:rsid w:val="00DA746C"/>
    <w:rsid w:val="00DB04C5"/>
    <w:rsid w:val="00DB2A32"/>
    <w:rsid w:val="00DC6C21"/>
    <w:rsid w:val="00DC7BBD"/>
    <w:rsid w:val="00DD0715"/>
    <w:rsid w:val="00DD731B"/>
    <w:rsid w:val="00DF3388"/>
    <w:rsid w:val="00DF7DA6"/>
    <w:rsid w:val="00E02933"/>
    <w:rsid w:val="00E058A5"/>
    <w:rsid w:val="00E20B62"/>
    <w:rsid w:val="00E32D6D"/>
    <w:rsid w:val="00E411DC"/>
    <w:rsid w:val="00E47750"/>
    <w:rsid w:val="00E47BD1"/>
    <w:rsid w:val="00E5008F"/>
    <w:rsid w:val="00E5336D"/>
    <w:rsid w:val="00E5376C"/>
    <w:rsid w:val="00E62E7B"/>
    <w:rsid w:val="00E660DD"/>
    <w:rsid w:val="00E73280"/>
    <w:rsid w:val="00E745EC"/>
    <w:rsid w:val="00E75532"/>
    <w:rsid w:val="00E82189"/>
    <w:rsid w:val="00E82F57"/>
    <w:rsid w:val="00E86027"/>
    <w:rsid w:val="00E8689E"/>
    <w:rsid w:val="00E91AF8"/>
    <w:rsid w:val="00E93459"/>
    <w:rsid w:val="00EA033B"/>
    <w:rsid w:val="00EB457D"/>
    <w:rsid w:val="00EC139E"/>
    <w:rsid w:val="00EC4398"/>
    <w:rsid w:val="00EC6AE0"/>
    <w:rsid w:val="00ED03F1"/>
    <w:rsid w:val="00ED1D45"/>
    <w:rsid w:val="00ED37D2"/>
    <w:rsid w:val="00ED5C3C"/>
    <w:rsid w:val="00ED6E34"/>
    <w:rsid w:val="00EE5044"/>
    <w:rsid w:val="00EE50DD"/>
    <w:rsid w:val="00EE57B4"/>
    <w:rsid w:val="00EF6FB5"/>
    <w:rsid w:val="00F01050"/>
    <w:rsid w:val="00F014F6"/>
    <w:rsid w:val="00F026D7"/>
    <w:rsid w:val="00F06584"/>
    <w:rsid w:val="00F13EB2"/>
    <w:rsid w:val="00F14195"/>
    <w:rsid w:val="00F3729A"/>
    <w:rsid w:val="00F379DD"/>
    <w:rsid w:val="00F42A15"/>
    <w:rsid w:val="00F42E46"/>
    <w:rsid w:val="00F46A52"/>
    <w:rsid w:val="00F50173"/>
    <w:rsid w:val="00F50D2A"/>
    <w:rsid w:val="00F5792F"/>
    <w:rsid w:val="00F63509"/>
    <w:rsid w:val="00F806B7"/>
    <w:rsid w:val="00F829DC"/>
    <w:rsid w:val="00F863F6"/>
    <w:rsid w:val="00F91D5D"/>
    <w:rsid w:val="00F96EC6"/>
    <w:rsid w:val="00FA175B"/>
    <w:rsid w:val="00FA2B6C"/>
    <w:rsid w:val="00FB09B0"/>
    <w:rsid w:val="00FB5429"/>
    <w:rsid w:val="00FB7392"/>
    <w:rsid w:val="00FB7763"/>
    <w:rsid w:val="00FC4D33"/>
    <w:rsid w:val="00FC6680"/>
    <w:rsid w:val="00FD164C"/>
    <w:rsid w:val="00FD35A6"/>
    <w:rsid w:val="00FD71AB"/>
    <w:rsid w:val="00FF4AF0"/>
    <w:rsid w:val="00FF62A4"/>
    <w:rsid w:val="00FF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5A881F"/>
  <w14:defaultImageDpi w14:val="330"/>
  <w15:chartTrackingRefBased/>
  <w15:docId w15:val="{941949B2-DEF1-458C-9D67-6E31D319A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52C"/>
    <w:pPr>
      <w:spacing w:line="30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6753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17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0C5C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6177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C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04F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2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17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0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Copy">
    <w:name w:val="Body Copy"/>
    <w:basedOn w:val="Normal"/>
    <w:qFormat/>
    <w:rsid w:val="00321574"/>
    <w:pPr>
      <w:spacing w:after="170"/>
    </w:pPr>
  </w:style>
  <w:style w:type="paragraph" w:customStyle="1" w:styleId="CBIntroPara">
    <w:name w:val="CB_Intro Para"/>
    <w:basedOn w:val="Normal"/>
    <w:qFormat/>
    <w:rsid w:val="007E2835"/>
    <w:pPr>
      <w:spacing w:before="240" w:after="170" w:line="240" w:lineRule="auto"/>
    </w:pPr>
    <w:rPr>
      <w:color w:val="0083A0" w:themeColor="accent1"/>
      <w:sz w:val="32"/>
      <w:szCs w:val="26"/>
    </w:rPr>
  </w:style>
  <w:style w:type="paragraph" w:customStyle="1" w:styleId="CBHeading3">
    <w:name w:val="CB_Heading 3"/>
    <w:basedOn w:val="Heading3"/>
    <w:next w:val="BodyText"/>
    <w:qFormat/>
    <w:rsid w:val="00333DDC"/>
    <w:pPr>
      <w:spacing w:before="240" w:after="40" w:line="240" w:lineRule="auto"/>
    </w:pPr>
    <w:rPr>
      <w:b/>
      <w:color w:val="0083A0" w:themeColor="accent1"/>
      <w:sz w:val="26"/>
    </w:rPr>
  </w:style>
  <w:style w:type="paragraph" w:customStyle="1" w:styleId="StyledBullets">
    <w:name w:val="Styled Bullets"/>
    <w:basedOn w:val="BodyCopy"/>
    <w:qFormat/>
    <w:rsid w:val="00301DDF"/>
    <w:pPr>
      <w:numPr>
        <w:numId w:val="1"/>
      </w:numPr>
      <w:tabs>
        <w:tab w:val="left" w:pos="284"/>
      </w:tabs>
      <w:ind w:left="568"/>
    </w:pPr>
  </w:style>
  <w:style w:type="paragraph" w:customStyle="1" w:styleId="DocumentTitleinHeader">
    <w:name w:val="Document Title in Header"/>
    <w:basedOn w:val="Normal"/>
    <w:qFormat/>
    <w:rsid w:val="00FD35A6"/>
    <w:pPr>
      <w:spacing w:after="0" w:line="240" w:lineRule="auto"/>
      <w:jc w:val="right"/>
    </w:pPr>
    <w:rPr>
      <w:sz w:val="14"/>
      <w:szCs w:val="14"/>
    </w:rPr>
  </w:style>
  <w:style w:type="paragraph" w:customStyle="1" w:styleId="CBWhiteTextinPullout">
    <w:name w:val="CB_White Text in Pull out"/>
    <w:basedOn w:val="BodyCopy"/>
    <w:qFormat/>
    <w:rsid w:val="007E2835"/>
    <w:rPr>
      <w:rFonts w:asciiTheme="majorHAnsi" w:hAnsiTheme="majorHAnsi"/>
      <w:color w:val="FFFFFF" w:themeColor="background1"/>
      <w:szCs w:val="24"/>
    </w:rPr>
  </w:style>
  <w:style w:type="paragraph" w:customStyle="1" w:styleId="CBTableTitle">
    <w:name w:val="CB_Table Title"/>
    <w:basedOn w:val="BodyCopy"/>
    <w:rsid w:val="00B62866"/>
    <w:pPr>
      <w:spacing w:before="240"/>
    </w:pPr>
    <w:rPr>
      <w:rFonts w:ascii="Lato Semibold" w:hAnsi="Lato Semibold"/>
      <w:b/>
      <w:color w:val="09506C" w:themeColor="background2"/>
      <w:szCs w:val="20"/>
    </w:rPr>
  </w:style>
  <w:style w:type="character" w:customStyle="1" w:styleId="CBTableTitle0">
    <w:name w:val="CB_Table Title |"/>
    <w:basedOn w:val="DefaultParagraphFont"/>
    <w:uiPriority w:val="1"/>
    <w:qFormat/>
    <w:rsid w:val="00022233"/>
    <w:rPr>
      <w:color w:val="D4E388" w:themeColor="accent3"/>
    </w:rPr>
  </w:style>
  <w:style w:type="table" w:customStyle="1" w:styleId="CBTable">
    <w:name w:val="CB_Table"/>
    <w:basedOn w:val="TableNormal"/>
    <w:uiPriority w:val="99"/>
    <w:rsid w:val="00D94820"/>
    <w:pPr>
      <w:spacing w:after="0" w:line="240" w:lineRule="auto"/>
    </w:pPr>
    <w:rPr>
      <w:sz w:val="20"/>
    </w:rPr>
    <w:tblPr>
      <w:tblStyleRowBandSize w:val="1"/>
      <w:tblBorders>
        <w:top w:val="single" w:sz="4" w:space="0" w:color="09506C" w:themeColor="background2"/>
        <w:bottom w:val="single" w:sz="4" w:space="0" w:color="09506C" w:themeColor="background2"/>
        <w:insideH w:val="single" w:sz="4" w:space="0" w:color="09506C" w:themeColor="background2"/>
        <w:insideV w:val="single" w:sz="4" w:space="0" w:color="09506C" w:themeColor="background2"/>
      </w:tblBorders>
      <w:tblCellMar>
        <w:top w:w="113" w:type="dxa"/>
        <w:left w:w="170" w:type="dxa"/>
        <w:bottom w:w="113" w:type="dxa"/>
      </w:tblCellMar>
    </w:tblPr>
    <w:tcPr>
      <w:shd w:val="clear" w:color="auto" w:fill="auto"/>
    </w:tcPr>
    <w:tblStylePr w:type="firstRow">
      <w:rPr>
        <w:rFonts w:ascii="Lato Semibold" w:hAnsi="Lato Semibold"/>
        <w:caps w:val="0"/>
        <w:smallCaps w:val="0"/>
        <w:color w:val="09506C" w:themeColor="background2"/>
        <w:sz w:val="22"/>
      </w:rPr>
      <w:tblPr/>
      <w:tcPr>
        <w:shd w:val="clear" w:color="auto" w:fill="D4E388" w:themeFill="accent3"/>
      </w:tcPr>
    </w:tblStylePr>
    <w:tblStylePr w:type="firstCol">
      <w:rPr>
        <w:rFonts w:ascii="Lato Semibold" w:hAnsi="Lato Semibold"/>
        <w:color w:val="09506C" w:themeColor="background2"/>
        <w:sz w:val="20"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customStyle="1" w:styleId="CBHeading1">
    <w:name w:val="CB_Heading 1"/>
    <w:basedOn w:val="Heading1"/>
    <w:next w:val="BodyCopy"/>
    <w:qFormat/>
    <w:rsid w:val="007E2835"/>
    <w:pPr>
      <w:spacing w:after="120" w:line="240" w:lineRule="auto"/>
    </w:pPr>
    <w:rPr>
      <w:b/>
      <w:color w:val="0083A0" w:themeColor="accent1"/>
      <w:sz w:val="48"/>
      <w:szCs w:val="88"/>
    </w:rPr>
  </w:style>
  <w:style w:type="paragraph" w:styleId="TOC3">
    <w:name w:val="toc 3"/>
    <w:basedOn w:val="Normal"/>
    <w:next w:val="Normal"/>
    <w:autoRedefine/>
    <w:uiPriority w:val="39"/>
    <w:unhideWhenUsed/>
    <w:rsid w:val="008B7D82"/>
    <w:pPr>
      <w:tabs>
        <w:tab w:val="right" w:leader="dot" w:pos="7190"/>
      </w:tabs>
      <w:spacing w:after="120" w:line="276" w:lineRule="auto"/>
      <w:ind w:left="442"/>
    </w:pPr>
    <w:rPr>
      <w:b/>
      <w:noProof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8552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552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8552C"/>
    <w:rPr>
      <w:vertAlign w:val="superscript"/>
    </w:rPr>
  </w:style>
  <w:style w:type="paragraph" w:customStyle="1" w:styleId="CBChartTitle">
    <w:name w:val="CB_Chart Title"/>
    <w:basedOn w:val="CBTableTitle"/>
    <w:qFormat/>
    <w:rsid w:val="00FD35A6"/>
    <w:rPr>
      <w:rFonts w:asciiTheme="minorHAnsi" w:hAnsiTheme="minorHAnsi"/>
    </w:rPr>
  </w:style>
  <w:style w:type="character" w:customStyle="1" w:styleId="FigureTitle">
    <w:name w:val="Figure Title |"/>
    <w:uiPriority w:val="1"/>
    <w:qFormat/>
    <w:rsid w:val="008B7D82"/>
  </w:style>
  <w:style w:type="paragraph" w:customStyle="1" w:styleId="CoverTitle">
    <w:name w:val="Cover Title"/>
    <w:basedOn w:val="Normal"/>
    <w:qFormat/>
    <w:rsid w:val="00321574"/>
    <w:pPr>
      <w:spacing w:after="120" w:line="240" w:lineRule="auto"/>
    </w:pPr>
    <w:rPr>
      <w:b/>
      <w:noProof/>
      <w:color w:val="FFFFFF" w:themeColor="background1"/>
      <w:sz w:val="60"/>
      <w:szCs w:val="60"/>
      <w:lang w:eastAsia="en-IE"/>
    </w:rPr>
  </w:style>
  <w:style w:type="paragraph" w:customStyle="1" w:styleId="CoverSubtitle">
    <w:name w:val="Cover Subtitle"/>
    <w:basedOn w:val="Normal"/>
    <w:qFormat/>
    <w:rsid w:val="00321574"/>
    <w:pPr>
      <w:spacing w:after="0" w:line="240" w:lineRule="auto"/>
    </w:pPr>
    <w:rPr>
      <w:rFonts w:ascii="Lato Light" w:hAnsi="Lato Light"/>
      <w:color w:val="FFFFFF" w:themeColor="background1"/>
      <w:sz w:val="56"/>
      <w:szCs w:val="54"/>
    </w:rPr>
  </w:style>
  <w:style w:type="paragraph" w:customStyle="1" w:styleId="ContactInfo">
    <w:name w:val="Contact Info"/>
    <w:basedOn w:val="Normal"/>
    <w:qFormat/>
    <w:rsid w:val="00445E2C"/>
    <w:pPr>
      <w:widowControl w:val="0"/>
      <w:suppressAutoHyphens/>
      <w:autoSpaceDE w:val="0"/>
      <w:autoSpaceDN w:val="0"/>
      <w:adjustRightInd w:val="0"/>
      <w:spacing w:after="227" w:line="276" w:lineRule="auto"/>
      <w:textAlignment w:val="center"/>
    </w:pPr>
    <w:rPr>
      <w:rFonts w:asciiTheme="majorHAnsi" w:eastAsia="Times New Roman" w:hAnsiTheme="majorHAnsi" w:cs="HelveticaNeueLTStd-Lt"/>
      <w:color w:val="FFFFFF" w:themeColor="background1"/>
      <w:sz w:val="20"/>
      <w:szCs w:val="20"/>
      <w:lang w:val="en-GB"/>
    </w:rPr>
  </w:style>
  <w:style w:type="paragraph" w:customStyle="1" w:styleId="CBQuotePulloutforMarginOrange">
    <w:name w:val="CB_Quote_Pull out for Margin_Orange"/>
    <w:basedOn w:val="Normal"/>
    <w:qFormat/>
    <w:rsid w:val="007C08EB"/>
    <w:pPr>
      <w:spacing w:line="276" w:lineRule="auto"/>
    </w:pPr>
    <w:rPr>
      <w:rFonts w:ascii="Lato" w:hAnsi="Lato"/>
      <w:color w:val="F57E20" w:themeColor="accent6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1855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52C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75330"/>
    <w:rPr>
      <w:rFonts w:asciiTheme="majorHAnsi" w:eastAsiaTheme="majorEastAsia" w:hAnsiTheme="majorHAnsi" w:cstheme="majorBidi"/>
      <w:color w:val="006177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C08EB"/>
    <w:pPr>
      <w:spacing w:before="0" w:after="480" w:line="240" w:lineRule="auto"/>
      <w:outlineLvl w:val="9"/>
    </w:pPr>
    <w:rPr>
      <w:b/>
      <w:color w:val="09506C" w:themeColor="background2"/>
      <w:sz w:val="4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C4A"/>
    <w:rPr>
      <w:rFonts w:asciiTheme="majorHAnsi" w:eastAsiaTheme="majorEastAsia" w:hAnsiTheme="majorHAnsi" w:cstheme="majorBidi"/>
      <w:color w:val="00404F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5C4A"/>
    <w:rPr>
      <w:rFonts w:asciiTheme="majorHAnsi" w:eastAsiaTheme="majorEastAsia" w:hAnsiTheme="majorHAnsi" w:cstheme="majorBidi"/>
      <w:color w:val="006177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8B7D82"/>
    <w:pPr>
      <w:spacing w:after="120" w:line="276" w:lineRule="auto"/>
    </w:pPr>
    <w:rPr>
      <w:rFonts w:ascii="Lato" w:hAnsi="Lato"/>
      <w:b/>
      <w:color w:val="0083A0" w:themeColor="accent1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8B7D82"/>
    <w:pPr>
      <w:spacing w:after="120" w:line="276" w:lineRule="auto"/>
      <w:ind w:left="221"/>
    </w:pPr>
    <w:rPr>
      <w:b/>
    </w:rPr>
  </w:style>
  <w:style w:type="character" w:styleId="Hyperlink">
    <w:name w:val="Hyperlink"/>
    <w:basedOn w:val="DefaultParagraphFont"/>
    <w:uiPriority w:val="99"/>
    <w:unhideWhenUsed/>
    <w:rsid w:val="004847C3"/>
    <w:rPr>
      <w:color w:val="7C477E" w:themeColor="text2"/>
      <w:u w:val="single"/>
    </w:rPr>
  </w:style>
  <w:style w:type="paragraph" w:customStyle="1" w:styleId="CBHeading2">
    <w:name w:val="CB_Heading 2"/>
    <w:basedOn w:val="Heading2"/>
    <w:next w:val="BodyCopy"/>
    <w:autoRedefine/>
    <w:qFormat/>
    <w:rsid w:val="00774CDC"/>
    <w:pPr>
      <w:numPr>
        <w:numId w:val="13"/>
      </w:numPr>
      <w:spacing w:before="240" w:after="80" w:line="240" w:lineRule="auto"/>
    </w:pPr>
    <w:rPr>
      <w:b/>
      <w:color w:val="0083A0" w:themeColor="accent1"/>
      <w:sz w:val="36"/>
      <w:szCs w:val="36"/>
    </w:rPr>
  </w:style>
  <w:style w:type="paragraph" w:styleId="NoSpacing">
    <w:name w:val="No Spacing"/>
    <w:basedOn w:val="Heading3"/>
    <w:next w:val="Normal"/>
    <w:autoRedefine/>
    <w:uiPriority w:val="1"/>
    <w:qFormat/>
    <w:rsid w:val="004847C3"/>
    <w:pPr>
      <w:spacing w:line="240" w:lineRule="auto"/>
    </w:pPr>
    <w:rPr>
      <w:color w:val="0083A0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AD3ED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D3EDA"/>
  </w:style>
  <w:style w:type="paragraph" w:customStyle="1" w:styleId="CBQuotePulloutforMargin-Purple">
    <w:name w:val="CB_Quote_Pull out for Margin-Purple"/>
    <w:basedOn w:val="CBQuotePulloutforMarginOrange"/>
    <w:rsid w:val="00BD492C"/>
    <w:rPr>
      <w:color w:val="7C477E" w:themeColor="text2"/>
    </w:rPr>
  </w:style>
  <w:style w:type="paragraph" w:customStyle="1" w:styleId="FigureText">
    <w:name w:val="Figure Text"/>
    <w:basedOn w:val="CBTableTitle"/>
    <w:qFormat/>
    <w:rsid w:val="0018552C"/>
    <w:pPr>
      <w:spacing w:after="120"/>
    </w:pPr>
    <w:rPr>
      <w:color w:val="0083A0" w:themeColor="accent1"/>
      <w:sz w:val="20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645F45"/>
    <w:rPr>
      <w:vertAlign w:val="superscript"/>
    </w:rPr>
  </w:style>
  <w:style w:type="paragraph" w:customStyle="1" w:styleId="CBQuotePulOutforMarginTeal">
    <w:name w:val="CB_Quote_Pul_Out for Margin_Teal"/>
    <w:basedOn w:val="CBQuotePulloutforMarginOrange"/>
    <w:rsid w:val="008E3E96"/>
    <w:rPr>
      <w:color w:val="0083A0" w:themeColor="accent1"/>
    </w:rPr>
  </w:style>
  <w:style w:type="paragraph" w:customStyle="1" w:styleId="HighlightedTextBoxTitle">
    <w:name w:val="Highlighted Text Box Title"/>
    <w:basedOn w:val="CBWhiteTextinPullout"/>
    <w:qFormat/>
    <w:rsid w:val="00433EFC"/>
    <w:rPr>
      <w:b/>
    </w:rPr>
  </w:style>
  <w:style w:type="paragraph" w:customStyle="1" w:styleId="CBHeading4">
    <w:name w:val="CB_Heading 4"/>
    <w:basedOn w:val="Heading4"/>
    <w:next w:val="BodyCopy"/>
    <w:qFormat/>
    <w:rsid w:val="00DB2A32"/>
    <w:rPr>
      <w:b/>
      <w:i w:val="0"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2A32"/>
    <w:rPr>
      <w:rFonts w:asciiTheme="majorHAnsi" w:eastAsiaTheme="majorEastAsia" w:hAnsiTheme="majorHAnsi" w:cstheme="majorBidi"/>
      <w:i/>
      <w:iCs/>
      <w:color w:val="006177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8E3E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E96"/>
  </w:style>
  <w:style w:type="paragraph" w:styleId="BalloonText">
    <w:name w:val="Balloon Text"/>
    <w:basedOn w:val="Normal"/>
    <w:link w:val="BalloonTextChar"/>
    <w:uiPriority w:val="99"/>
    <w:semiHidden/>
    <w:unhideWhenUsed/>
    <w:rsid w:val="00A24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06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B3D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3D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3D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3D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3D7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B3D7B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semiHidden/>
    <w:qFormat/>
    <w:rsid w:val="00AF4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863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3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mailto:onlinereturns@centralbank.ie" TargetMode="External"/><Relationship Id="rId34" Type="http://schemas.openxmlformats.org/officeDocument/2006/relationships/image" Target="media/image14.05B73AD0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hyperlink" Target="mailto:no-reply@duosecurity.com" TargetMode="External"/><Relationship Id="rId55" Type="http://schemas.openxmlformats.org/officeDocument/2006/relationships/hyperlink" Target="https://duo.com" TargetMode="External"/><Relationship Id="rId63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no-reply@duosecurity.com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hyperlink" Target="https://www.centralbank.ie/regulation/central-bank-portal/help/help-on-your-second-factor-method" TargetMode="External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hyperlink" Target="mailto:onlinereturns@centralbank.ie" TargetMode="External"/><Relationship Id="rId58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cid:image001.jpg@01DCB2DD.23E4DC70" TargetMode="External"/><Relationship Id="rId61" Type="http://schemas.openxmlformats.org/officeDocument/2006/relationships/header" Target="header5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hyperlink" Target="mailto:no-reply@duosecurity.com" TargetMode="External"/><Relationship Id="rId60" Type="http://schemas.openxmlformats.org/officeDocument/2006/relationships/image" Target="cid:image002.jpg@01DCB2DD.23E4DC70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1.jpeg"/><Relationship Id="rId64" Type="http://schemas.openxmlformats.org/officeDocument/2006/relationships/theme" Target="theme/theme1.xml"/><Relationship Id="rId8" Type="http://schemas.openxmlformats.org/officeDocument/2006/relationships/numbering" Target="numbering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#Contents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cluster\APPS\MSOFFICE\Official%20Central%20Bank%20Templates\Official%20Publications\CB_D_Regulatory_Thematic_Template.dotx" TargetMode="External"/></Relationships>
</file>

<file path=word/theme/theme1.xml><?xml version="1.0" encoding="utf-8"?>
<a:theme xmlns:a="http://schemas.openxmlformats.org/drawingml/2006/main" name="Office Theme">
  <a:themeElements>
    <a:clrScheme name="CentralBank_MasterColours">
      <a:dk1>
        <a:sysClr val="windowText" lastClr="000000"/>
      </a:dk1>
      <a:lt1>
        <a:sysClr val="window" lastClr="FFFFFF"/>
      </a:lt1>
      <a:dk2>
        <a:srgbClr val="7C477E"/>
      </a:dk2>
      <a:lt2>
        <a:srgbClr val="09506C"/>
      </a:lt2>
      <a:accent1>
        <a:srgbClr val="0083A0"/>
      </a:accent1>
      <a:accent2>
        <a:srgbClr val="5EC5C2"/>
      </a:accent2>
      <a:accent3>
        <a:srgbClr val="D4E388"/>
      </a:accent3>
      <a:accent4>
        <a:srgbClr val="007DC3"/>
      </a:accent4>
      <a:accent5>
        <a:srgbClr val="D12E7C"/>
      </a:accent5>
      <a:accent6>
        <a:srgbClr val="F57E20"/>
      </a:accent6>
      <a:hlink>
        <a:srgbClr val="007DC3"/>
      </a:hlink>
      <a:folHlink>
        <a:srgbClr val="7C477E"/>
      </a:folHlink>
    </a:clrScheme>
    <a:fontScheme name="CentralBank_MasterFonts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ysClr val="window" lastClr="FFFFFF"/>
        </a:solidFill>
        <a:ln w="6350">
          <a:noFill/>
        </a:ln>
        <a:effectLst/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Label xmlns="a3ce82b8-c96c-4ac1-b8c5-290850f2230c"/>
    <IconOverlay xmlns="http://schemas.microsoft.com/sharepoint/v4" xsi:nil="true"/>
    <TaxCatchAll xmlns="a3ce82b8-c96c-4ac1-b8c5-290850f2230c"/>
    <PublishingExpirationDate xmlns="http://schemas.microsoft.com/sharepoint/v3" xsi:nil="true"/>
    <PublishingStartDate xmlns="http://schemas.microsoft.com/sharepoint/v3" xsi:nil="true"/>
    <_dlc_DocId xmlns="a3ce82b8-c96c-4ac1-b8c5-290850f2230c">HDQSS7QZJRZW-1748661155-342153</_dlc_DocId>
    <_dlc_DocIdUrl xmlns="a3ce82b8-c96c-4ac1-b8c5-290850f2230c">
      <Url>https://cbiteams/sites/baim/_layouts/15/DocIdRedir.aspx?ID=HDQSS7QZJRZW-1748661155-342153</Url>
      <Description>HDQSS7QZJRZW-1748661155-342153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9CF5F7D5B79746957B1E3BCAB6E51C" ma:contentTypeVersion="32" ma:contentTypeDescription="Create a new document." ma:contentTypeScope="" ma:versionID="410fe18fc884c0348e6747ea0263fa9a">
  <xsd:schema xmlns:xsd="http://www.w3.org/2001/XMLSchema" xmlns:xs="http://www.w3.org/2001/XMLSchema" xmlns:p="http://schemas.microsoft.com/office/2006/metadata/properties" xmlns:ns1="http://schemas.microsoft.com/sharepoint/v3" xmlns:ns2="a3ce82b8-c96c-4ac1-b8c5-290850f2230c" xmlns:ns3="http://schemas.microsoft.com/sharepoint/v4" targetNamespace="http://schemas.microsoft.com/office/2006/metadata/properties" ma:root="true" ma:fieldsID="ce9789094128ac7e1c032b254f14e0cf" ns1:_="" ns2:_="" ns3:_="">
    <xsd:import namespace="http://schemas.microsoft.com/sharepoint/v3"/>
    <xsd:import namespace="a3ce82b8-c96c-4ac1-b8c5-290850f2230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2:TaxCatchAllLabel" minOccurs="0"/>
                <xsd:element ref="ns2:SharedWithUsers" minOccurs="0"/>
                <xsd:element ref="ns3:IconOverlay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e82b8-c96c-4ac1-b8c5-290850f2230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list="{3dd8d54d-d45a-4b50-bf2d-c4582344a775}" ma:internalName="TaxCatchAll" ma:readOnly="false" ma:showField="CatchAllData" ma:web="a3ce82b8-c96c-4ac1-b8c5-290850f22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3dd8d54d-d45a-4b50-bf2d-c4582344a775}" ma:internalName="TaxCatchAllLabel" ma:readOnly="false" ma:showField="CatchAllDataLabel" ma:web="a3ce82b8-c96c-4ac1-b8c5-290850f22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/>
</file>

<file path=customXml/item6.xml><?xml version="1.0" encoding="utf-8"?>
<sisl xmlns:xsi="http://www.w3.org/2001/XMLSchema-instance" xmlns:xsd="http://www.w3.org/2001/XMLSchema" xmlns="http://www.boldonjames.com/2008/01/sie/internal/label" sislVersion="0" policy="a586b747-2a7c-4f57-bcd1-e81df5c8c005" origin="userSelected">
  <element uid="33ed6465-8d2f-4fab-bbbc-787e2c148707" value=""/>
  <element uid="28c775dd-3fa7-40f2-8368-0e7fa48abc25" value=""/>
</sisl>
</file>

<file path=customXml/item7.xml><?xml version="1.0" encoding="utf-8"?>
<WrappedLabelInfo xmlns:xsi="http://www.w3.org/2001/XMLSchema-instance" xmlns:xsd="http://www.w3.org/2001/XMLSchema" xmlns="http://www.boldonjames.com/2016/02/Classifier/internal/wrappedLabelInfo">
  <Value>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</Value>
  <Signature xmlns="http://www.w3.org/2000/09/xmldsig#">
    <SignedInfo>
      <CanonicalizationMethod Algorithm="http://www.w3.org/TR/2001/REC-xml-c14n-20010315"/>
      <SignatureMethod Algorithm="http://www.w3.org/2001/04/xmldsig-more#rsa-sha256"/>
      <Reference URI="">
        <Transforms>
          <Transform Algorithm="http://www.w3.org/2000/09/xmldsig#enveloped-signature"/>
        </Transforms>
        <DigestMethod Algorithm="http://www.w3.org/2001/04/xmlenc#sha256"/>
        <DigestValue>8uFnGWbhWKsC5ZmluLUidVaGhCNo3QpOyo/tAMCi/y0=</DigestValue>
      </Reference>
      <Reference URI="#INFO">
        <DigestMethod Algorithm="http://www.w3.org/2001/04/xmlenc#sha256"/>
        <DigestValue>4j6Eizt84bA0DlyczXT1RgrDIeWK/D+rDS1jeckOlzc=</DigestValue>
      </Reference>
    </SignedInfo>
    <SignatureValue>hcVdrXPQ8yBUV4giVfqlt0gOrtqXj8srhc65FV5IFvTPw/m2tMNGPJEXX5e3+8TX9hlPuq/9tjljy/k36+1BKg==</SignatureValue>
    <Object Id="INFO">
      <ArrayOfString xmlns:xsi="http://www.w3.org/2001/XMLSchema-instance" xmlns:xsd="http://www.w3.org/2001/XMLSchema" xmlns="">
        <string>ShCcKI/tC0JHA8wa5KXazQN2du9yJOVF</string>
      </ArrayOfString>
    </Object>
  </Signature>
</WrappedLabelInfo>
</file>

<file path=customXml/itemProps1.xml><?xml version="1.0" encoding="utf-8"?>
<ds:datastoreItem xmlns:ds="http://schemas.openxmlformats.org/officeDocument/2006/customXml" ds:itemID="{8DF36466-7DD2-4EF3-8B1D-4ECEBE71855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F0377E8-9A02-4CCF-A0CD-92CB797F39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CB3A55-D3A5-4BBF-A8AE-5346755EECE1}">
  <ds:schemaRefs>
    <ds:schemaRef ds:uri="http://schemas.microsoft.com/office/2006/metadata/properties"/>
    <ds:schemaRef ds:uri="http://schemas.microsoft.com/office/infopath/2007/PartnerControls"/>
    <ds:schemaRef ds:uri="a3ce82b8-c96c-4ac1-b8c5-290850f2230c"/>
    <ds:schemaRef ds:uri="http://schemas.microsoft.com/sharepoint/v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47BFB79-8A33-486C-8558-07AD91225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ce82b8-c96c-4ac1-b8c5-290850f2230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B6EAF4A-D699-4506-8094-8C43CE1C2AF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CAEB1BF-1B3E-41A5-9446-358A1B74B88C}">
  <ds:schemaRefs>
    <ds:schemaRef ds:uri="http://www.w3.org/2001/XMLSchema"/>
    <ds:schemaRef ds:uri="http://www.boldonjames.com/2008/01/sie/internal/label"/>
  </ds:schemaRefs>
</ds:datastoreItem>
</file>

<file path=customXml/itemProps7.xml><?xml version="1.0" encoding="utf-8"?>
<ds:datastoreItem xmlns:ds="http://schemas.openxmlformats.org/officeDocument/2006/customXml" ds:itemID="{DB898D25-B733-4461-A58F-29FE86A2A4AF}">
  <ds:schemaRefs>
    <ds:schemaRef ds:uri="http://www.w3.org/2001/XMLSchema"/>
    <ds:schemaRef ds:uri="http://www.boldonjames.com/2016/02/Classifier/internal/wrappedLabelInfo"/>
    <ds:schemaRef ds:uri="http://www.w3.org/2000/09/xmldsig#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CB_D_Regulatory_Thematic_Template</Template>
  <TotalTime>1</TotalTime>
  <Pages>26</Pages>
  <Words>1750</Words>
  <Characters>8226</Characters>
  <Application>Microsoft Office Word</Application>
  <DocSecurity>0</DocSecurity>
  <Lines>548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McGovern, Liam</dc:creator>
  <cp:keywords>Public</cp:keywords>
  <dc:description/>
  <cp:lastModifiedBy>Lowa, Anna</cp:lastModifiedBy>
  <cp:revision>2</cp:revision>
  <cp:lastPrinted>2025-05-02T13:23:00Z</cp:lastPrinted>
  <dcterms:created xsi:type="dcterms:W3CDTF">2026-03-25T16:51:00Z</dcterms:created>
  <dcterms:modified xsi:type="dcterms:W3CDTF">2026-03-25T16:51:00Z</dcterms:modified>
  <cp:category>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df762700-27f6-4786-a241-4b5f8d4c93a4</vt:lpwstr>
  </property>
  <property fmtid="{D5CDD505-2E9C-101B-9397-08002B2CF9AE}" pid="3" name="bjSaver">
    <vt:lpwstr>izTU/sF2A0Br28u+EhLAVaV4x7ANGQY8</vt:lpwstr>
  </property>
  <property fmtid="{D5CDD505-2E9C-101B-9397-08002B2CF9AE}" pid="4" name="_AdHocReviewCycleID">
    <vt:i4>313199403</vt:i4>
  </property>
  <property fmtid="{D5CDD505-2E9C-101B-9397-08002B2CF9AE}" pid="5" name="_NewReviewCycle">
    <vt:lpwstr/>
  </property>
  <property fmtid="{D5CDD505-2E9C-101B-9397-08002B2CF9AE}" pid="6" name="_EmailSubject">
    <vt:lpwstr>Duo Guidance</vt:lpwstr>
  </property>
  <property fmtid="{D5CDD505-2E9C-101B-9397-08002B2CF9AE}" pid="7" name="_AuthorEmail">
    <vt:lpwstr>liam.mcgovern@centralbank.ie</vt:lpwstr>
  </property>
  <property fmtid="{D5CDD505-2E9C-101B-9397-08002B2CF9AE}" pid="8" name="_AuthorEmailDisplayName">
    <vt:lpwstr>McGovern, Liam</vt:lpwstr>
  </property>
  <property fmtid="{D5CDD505-2E9C-101B-9397-08002B2CF9AE}" pid="9" name="_PreviousAdHocReviewCycleID">
    <vt:i4>1206184340</vt:i4>
  </property>
  <property fmtid="{D5CDD505-2E9C-101B-9397-08002B2CF9AE}" pid="10" name="bjDocumentSecurityLabel">
    <vt:lpwstr>Public</vt:lpwstr>
  </property>
  <property fmtid="{D5CDD505-2E9C-101B-9397-08002B2CF9AE}" pid="11" name="bjDocumentLabelXML">
    <vt:lpwstr>&lt;?xml version="1.0" encoding="us-ascii"?&gt;&lt;sisl xmlns:xsi="http://www.w3.org/2001/XMLSchema-instance" xmlns:xsd="http://www.w3.org/2001/XMLSchema" sislVersion="0" policy="a586b747-2a7c-4f57-bcd1-e81df5c8c005" origin="userSelected" xmlns="http://www.boldonj</vt:lpwstr>
  </property>
  <property fmtid="{D5CDD505-2E9C-101B-9397-08002B2CF9AE}" pid="12" name="bjDocumentLabelXML-0">
    <vt:lpwstr>ames.com/2008/01/sie/internal/label"&gt;&lt;element uid="33ed6465-8d2f-4fab-bbbc-787e2c148707" value="" /&gt;&lt;element uid="28c775dd-3fa7-40f2-8368-0e7fa48abc25" value="" /&gt;&lt;/sisl&gt;</vt:lpwstr>
  </property>
  <property fmtid="{D5CDD505-2E9C-101B-9397-08002B2CF9AE}" pid="13" name="bjClsUserRVM">
    <vt:lpwstr>[]</vt:lpwstr>
  </property>
  <property fmtid="{D5CDD505-2E9C-101B-9397-08002B2CF9AE}" pid="14" name="ContentTypeId">
    <vt:lpwstr>0x010100859CF5F7D5B79746957B1E3BCAB6E51C</vt:lpwstr>
  </property>
  <property fmtid="{D5CDD505-2E9C-101B-9397-08002B2CF9AE}" pid="15" name="_dlc_DocIdItemGuid">
    <vt:lpwstr>e1e13141-d21a-4cb0-bfa6-e98b62f13da7</vt:lpwstr>
  </property>
  <property fmtid="{D5CDD505-2E9C-101B-9397-08002B2CF9AE}" pid="16" name="bjpmDocIH">
    <vt:lpwstr>ShpuAftXq6sqqwFVW1+QfoxJsfo3gCRG</vt:lpwstr>
  </property>
  <property fmtid="{D5CDD505-2E9C-101B-9397-08002B2CF9AE}" pid="17" name="_ReviewingToolsShownOnce">
    <vt:lpwstr/>
  </property>
</Properties>
</file>